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E7831" w14:textId="5A28B6A9" w:rsidR="006C02EB" w:rsidRPr="00342F5B" w:rsidRDefault="00527CCD" w:rsidP="00342F5B">
      <w:pPr>
        <w:rPr>
          <w:rFonts w:ascii="Calibri" w:hAnsi="Calibri" w:cs="Calibri"/>
          <w:b/>
          <w:bCs/>
          <w:sz w:val="28"/>
          <w:szCs w:val="28"/>
        </w:rPr>
      </w:pPr>
      <w:r w:rsidRPr="00342F5B">
        <w:rPr>
          <w:rFonts w:ascii="Calibri" w:hAnsi="Calibri" w:cs="Calibri"/>
          <w:b/>
          <w:bCs/>
          <w:sz w:val="28"/>
          <w:szCs w:val="28"/>
        </w:rPr>
        <w:t>SVB-Interclubregatta</w:t>
      </w:r>
      <w:r w:rsidR="00342F5B" w:rsidRPr="00342F5B">
        <w:rPr>
          <w:rFonts w:ascii="Calibri" w:hAnsi="Calibri" w:cs="Calibri"/>
          <w:b/>
          <w:bCs/>
          <w:sz w:val="28"/>
          <w:szCs w:val="28"/>
        </w:rPr>
        <w:t xml:space="preserve"> Samstag, 30. August 2025</w:t>
      </w:r>
      <w:r w:rsidR="00885A7A">
        <w:rPr>
          <w:rFonts w:ascii="Calibri" w:hAnsi="Calibri" w:cs="Calibri"/>
          <w:b/>
          <w:bCs/>
          <w:sz w:val="28"/>
          <w:szCs w:val="28"/>
        </w:rPr>
        <w:t xml:space="preserve">                                 </w:t>
      </w:r>
      <w:proofErr w:type="gramStart"/>
      <w:r w:rsidR="00885A7A">
        <w:rPr>
          <w:rFonts w:ascii="Calibri" w:hAnsi="Calibri" w:cs="Calibri"/>
          <w:b/>
          <w:bCs/>
          <w:sz w:val="28"/>
          <w:szCs w:val="28"/>
        </w:rPr>
        <w:t xml:space="preserve">   </w:t>
      </w:r>
      <w:r w:rsidR="00885A7A" w:rsidRPr="00885A7A">
        <w:rPr>
          <w:rFonts w:ascii="Calibri" w:hAnsi="Calibri" w:cs="Calibri"/>
          <w:sz w:val="28"/>
          <w:szCs w:val="28"/>
        </w:rPr>
        <w:t>(</w:t>
      </w:r>
      <w:proofErr w:type="gramEnd"/>
      <w:r w:rsidR="00885A7A" w:rsidRPr="00885A7A">
        <w:rPr>
          <w:rFonts w:ascii="Calibri" w:hAnsi="Calibri" w:cs="Calibri"/>
          <w:sz w:val="28"/>
          <w:szCs w:val="28"/>
        </w:rPr>
        <w:t>Anhang)</w:t>
      </w:r>
      <w:r w:rsidR="00342F5B" w:rsidRPr="00342F5B">
        <w:rPr>
          <w:rFonts w:ascii="Calibri" w:hAnsi="Calibri" w:cs="Calibri"/>
          <w:b/>
          <w:bCs/>
          <w:sz w:val="28"/>
          <w:szCs w:val="28"/>
        </w:rPr>
        <w:br/>
      </w:r>
      <w:r w:rsidR="009C09DF" w:rsidRPr="00342F5B">
        <w:rPr>
          <w:rFonts w:ascii="Calibri" w:hAnsi="Calibri" w:cs="Calibri"/>
          <w:b/>
          <w:bCs/>
          <w:sz w:val="28"/>
          <w:szCs w:val="28"/>
        </w:rPr>
        <w:t>Zusammenfassung</w:t>
      </w:r>
      <w:r w:rsidR="00333FFA" w:rsidRPr="00342F5B">
        <w:rPr>
          <w:rFonts w:ascii="Calibri" w:hAnsi="Calibri" w:cs="Calibri"/>
          <w:b/>
          <w:bCs/>
          <w:sz w:val="28"/>
          <w:szCs w:val="28"/>
        </w:rPr>
        <w:t xml:space="preserve"> der</w:t>
      </w:r>
      <w:r w:rsidR="00342F5B" w:rsidRPr="00342F5B">
        <w:rPr>
          <w:rFonts w:ascii="Calibri" w:hAnsi="Calibri" w:cs="Calibri"/>
          <w:b/>
          <w:bCs/>
          <w:sz w:val="28"/>
          <w:szCs w:val="28"/>
        </w:rPr>
        <w:t xml:space="preserve"> </w:t>
      </w:r>
      <w:r w:rsidR="00586A4D" w:rsidRPr="00342F5B">
        <w:rPr>
          <w:rFonts w:ascii="Calibri" w:hAnsi="Calibri" w:cs="Calibri"/>
          <w:b/>
          <w:bCs/>
          <w:sz w:val="28"/>
          <w:szCs w:val="28"/>
        </w:rPr>
        <w:t>Detail</w:t>
      </w:r>
      <w:r w:rsidR="00D90B62">
        <w:rPr>
          <w:rFonts w:ascii="Calibri" w:hAnsi="Calibri" w:cs="Calibri"/>
          <w:b/>
          <w:bCs/>
          <w:sz w:val="28"/>
          <w:szCs w:val="28"/>
        </w:rPr>
        <w:t>i</w:t>
      </w:r>
      <w:r w:rsidR="00586A4D" w:rsidRPr="00342F5B">
        <w:rPr>
          <w:rFonts w:ascii="Calibri" w:hAnsi="Calibri" w:cs="Calibri"/>
          <w:b/>
          <w:bCs/>
          <w:sz w:val="28"/>
          <w:szCs w:val="28"/>
        </w:rPr>
        <w:t>nformationen</w:t>
      </w:r>
    </w:p>
    <w:p w14:paraId="22659BF0" w14:textId="77777777" w:rsidR="00586A4D" w:rsidRPr="00342F5B" w:rsidRDefault="00586A4D" w:rsidP="00280AAC">
      <w:pPr>
        <w:rPr>
          <w:rFonts w:ascii="Calibri" w:hAnsi="Calibri" w:cs="Calibri"/>
          <w:sz w:val="16"/>
          <w:szCs w:val="16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08"/>
        <w:gridCol w:w="6852"/>
      </w:tblGrid>
      <w:tr w:rsidR="00F07360" w:rsidRPr="00531FE5" w14:paraId="0E07301E" w14:textId="77777777" w:rsidTr="003A4F7F">
        <w:tc>
          <w:tcPr>
            <w:tcW w:w="2208" w:type="dxa"/>
          </w:tcPr>
          <w:p w14:paraId="2F1BF924" w14:textId="77777777" w:rsidR="00F07360" w:rsidRPr="00531FE5" w:rsidRDefault="00F07360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Gäste</w:t>
            </w:r>
          </w:p>
        </w:tc>
        <w:tc>
          <w:tcPr>
            <w:tcW w:w="6852" w:type="dxa"/>
          </w:tcPr>
          <w:p w14:paraId="5F31A155" w14:textId="13C1866C" w:rsidR="00F07360" w:rsidRPr="00531FE5" w:rsidRDefault="003C37D9" w:rsidP="003C37D9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 xml:space="preserve">SVK, YCK, </w:t>
            </w:r>
            <w:r w:rsidR="00127E44">
              <w:rPr>
                <w:rFonts w:ascii="Calibri" w:hAnsi="Calibri" w:cs="Calibri"/>
              </w:rPr>
              <w:t>und</w:t>
            </w:r>
            <w:r w:rsidR="00F07360" w:rsidRPr="00531FE5">
              <w:rPr>
                <w:rFonts w:ascii="Calibri" w:hAnsi="Calibri" w:cs="Calibri"/>
              </w:rPr>
              <w:t xml:space="preserve"> </w:t>
            </w:r>
            <w:r w:rsidR="00C47E01" w:rsidRPr="00531FE5">
              <w:rPr>
                <w:rFonts w:ascii="Calibri" w:hAnsi="Calibri" w:cs="Calibri"/>
              </w:rPr>
              <w:t xml:space="preserve">weitere </w:t>
            </w:r>
            <w:r w:rsidR="00BD4D64">
              <w:rPr>
                <w:rFonts w:ascii="Calibri" w:hAnsi="Calibri" w:cs="Calibri"/>
              </w:rPr>
              <w:t>SVB-</w:t>
            </w:r>
            <w:r w:rsidR="00F07360" w:rsidRPr="00531FE5">
              <w:rPr>
                <w:rFonts w:ascii="Calibri" w:hAnsi="Calibri" w:cs="Calibri"/>
              </w:rPr>
              <w:t>Freunde sind gern gesehen</w:t>
            </w:r>
          </w:p>
        </w:tc>
      </w:tr>
      <w:tr w:rsidR="00F07360" w:rsidRPr="00531FE5" w14:paraId="665B1B0A" w14:textId="77777777" w:rsidTr="003A4F7F">
        <w:tc>
          <w:tcPr>
            <w:tcW w:w="2208" w:type="dxa"/>
          </w:tcPr>
          <w:p w14:paraId="44CDBA80" w14:textId="77777777" w:rsidR="00F07360" w:rsidRPr="00531FE5" w:rsidRDefault="00F07360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Startberechtigt</w:t>
            </w:r>
          </w:p>
        </w:tc>
        <w:tc>
          <w:tcPr>
            <w:tcW w:w="6852" w:type="dxa"/>
          </w:tcPr>
          <w:p w14:paraId="2378A4E8" w14:textId="1019D310" w:rsidR="00F07360" w:rsidRPr="00531FE5" w:rsidRDefault="003C37D9" w:rsidP="003C37D9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SVK-,</w:t>
            </w:r>
            <w:r w:rsidR="00AC6914">
              <w:rPr>
                <w:rFonts w:ascii="Calibri" w:hAnsi="Calibri" w:cs="Calibri"/>
              </w:rPr>
              <w:t xml:space="preserve"> </w:t>
            </w:r>
            <w:r w:rsidRPr="00531FE5">
              <w:rPr>
                <w:rFonts w:ascii="Calibri" w:hAnsi="Calibri" w:cs="Calibri"/>
              </w:rPr>
              <w:t xml:space="preserve">YCK-, </w:t>
            </w:r>
            <w:r w:rsidR="00F07360" w:rsidRPr="00531FE5">
              <w:rPr>
                <w:rFonts w:ascii="Calibri" w:hAnsi="Calibri" w:cs="Calibri"/>
              </w:rPr>
              <w:t>SVB</w:t>
            </w:r>
            <w:r w:rsidRPr="00531FE5">
              <w:rPr>
                <w:rFonts w:ascii="Calibri" w:hAnsi="Calibri" w:cs="Calibri"/>
              </w:rPr>
              <w:t>-</w:t>
            </w:r>
            <w:r w:rsidR="00C47E01" w:rsidRPr="00531FE5">
              <w:rPr>
                <w:rFonts w:ascii="Calibri" w:hAnsi="Calibri" w:cs="Calibri"/>
              </w:rPr>
              <w:t>Mitglieder</w:t>
            </w:r>
            <w:r w:rsidR="00F07360" w:rsidRPr="00531FE5">
              <w:rPr>
                <w:rFonts w:ascii="Calibri" w:hAnsi="Calibri" w:cs="Calibri"/>
              </w:rPr>
              <w:t xml:space="preserve"> und </w:t>
            </w:r>
            <w:r w:rsidR="0067766B" w:rsidRPr="00531FE5">
              <w:rPr>
                <w:rFonts w:ascii="Calibri" w:hAnsi="Calibri" w:cs="Calibri"/>
              </w:rPr>
              <w:t>SVB-</w:t>
            </w:r>
            <w:r w:rsidR="00F07360" w:rsidRPr="00531FE5">
              <w:rPr>
                <w:rFonts w:ascii="Calibri" w:hAnsi="Calibri" w:cs="Calibri"/>
              </w:rPr>
              <w:t>Freunde</w:t>
            </w:r>
          </w:p>
        </w:tc>
      </w:tr>
      <w:tr w:rsidR="00F07360" w:rsidRPr="00531FE5" w14:paraId="60D9EFC0" w14:textId="77777777" w:rsidTr="003A4F7F">
        <w:tc>
          <w:tcPr>
            <w:tcW w:w="2208" w:type="dxa"/>
          </w:tcPr>
          <w:p w14:paraId="502948C4" w14:textId="77777777" w:rsidR="00F07360" w:rsidRPr="00531FE5" w:rsidRDefault="006F62E3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Meldegeld</w:t>
            </w:r>
          </w:p>
        </w:tc>
        <w:tc>
          <w:tcPr>
            <w:tcW w:w="6852" w:type="dxa"/>
          </w:tcPr>
          <w:p w14:paraId="5AD963E3" w14:textId="49C2C17D" w:rsidR="00F07360" w:rsidRPr="00531FE5" w:rsidRDefault="001C1F10" w:rsidP="00F864A6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Teilnahme</w:t>
            </w:r>
            <w:r w:rsidR="00422933" w:rsidRPr="00531FE5">
              <w:rPr>
                <w:rFonts w:ascii="Calibri" w:hAnsi="Calibri" w:cs="Calibri"/>
              </w:rPr>
              <w:t xml:space="preserve">gebühr ist kostenlos und wird </w:t>
            </w:r>
            <w:r w:rsidR="00BD4D64">
              <w:rPr>
                <w:rFonts w:ascii="Calibri" w:hAnsi="Calibri" w:cs="Calibri"/>
              </w:rPr>
              <w:t>vo</w:t>
            </w:r>
            <w:r w:rsidR="00AC6914">
              <w:rPr>
                <w:rFonts w:ascii="Calibri" w:hAnsi="Calibri" w:cs="Calibri"/>
              </w:rPr>
              <w:t>m</w:t>
            </w:r>
            <w:r w:rsidR="00BD4D64">
              <w:rPr>
                <w:rFonts w:ascii="Calibri" w:hAnsi="Calibri" w:cs="Calibri"/>
              </w:rPr>
              <w:t xml:space="preserve"> </w:t>
            </w:r>
            <w:r w:rsidR="00422933" w:rsidRPr="00531FE5">
              <w:rPr>
                <w:rFonts w:ascii="Calibri" w:hAnsi="Calibri" w:cs="Calibri"/>
              </w:rPr>
              <w:t>SVB übernommen</w:t>
            </w:r>
          </w:p>
        </w:tc>
      </w:tr>
      <w:tr w:rsidR="00F07360" w:rsidRPr="00531FE5" w14:paraId="6C97EDB3" w14:textId="77777777" w:rsidTr="003A4F7F">
        <w:tc>
          <w:tcPr>
            <w:tcW w:w="2208" w:type="dxa"/>
          </w:tcPr>
          <w:p w14:paraId="23CF955C" w14:textId="77777777" w:rsidR="00F07360" w:rsidRPr="00531FE5" w:rsidRDefault="00F07360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Mindestbeteiligung</w:t>
            </w:r>
          </w:p>
        </w:tc>
        <w:tc>
          <w:tcPr>
            <w:tcW w:w="6852" w:type="dxa"/>
          </w:tcPr>
          <w:p w14:paraId="6DA1A085" w14:textId="77777777" w:rsidR="00F07360" w:rsidRPr="00531FE5" w:rsidRDefault="00422933" w:rsidP="000F1C59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3</w:t>
            </w:r>
            <w:r w:rsidR="003F7305" w:rsidRPr="00531FE5">
              <w:rPr>
                <w:rFonts w:ascii="Calibri" w:hAnsi="Calibri" w:cs="Calibri"/>
              </w:rPr>
              <w:t xml:space="preserve"> Boot</w:t>
            </w:r>
            <w:r w:rsidRPr="00531FE5">
              <w:rPr>
                <w:rFonts w:ascii="Calibri" w:hAnsi="Calibri" w:cs="Calibri"/>
              </w:rPr>
              <w:t>e</w:t>
            </w:r>
          </w:p>
        </w:tc>
      </w:tr>
      <w:tr w:rsidR="00F07360" w:rsidRPr="00531FE5" w14:paraId="3DD47D26" w14:textId="77777777" w:rsidTr="003A4F7F">
        <w:tc>
          <w:tcPr>
            <w:tcW w:w="2208" w:type="dxa"/>
          </w:tcPr>
          <w:p w14:paraId="1B86CEB6" w14:textId="77777777" w:rsidR="00F07360" w:rsidRPr="00531FE5" w:rsidRDefault="00F07360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Meldungen</w:t>
            </w:r>
          </w:p>
        </w:tc>
        <w:tc>
          <w:tcPr>
            <w:tcW w:w="6852" w:type="dxa"/>
          </w:tcPr>
          <w:p w14:paraId="1DB4D823" w14:textId="2BD1F1F2" w:rsidR="00F07360" w:rsidRPr="00531FE5" w:rsidRDefault="00586A4D" w:rsidP="000155EE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b</w:t>
            </w:r>
            <w:r w:rsidR="00225DEA" w:rsidRPr="00531FE5">
              <w:rPr>
                <w:rFonts w:ascii="Calibri" w:hAnsi="Calibri" w:cs="Calibri"/>
              </w:rPr>
              <w:t xml:space="preserve">is </w:t>
            </w:r>
            <w:r w:rsidRPr="00531FE5">
              <w:rPr>
                <w:rFonts w:ascii="Calibri" w:hAnsi="Calibri" w:cs="Calibri"/>
              </w:rPr>
              <w:t>27</w:t>
            </w:r>
            <w:r w:rsidR="00225DEA" w:rsidRPr="00531FE5">
              <w:rPr>
                <w:rFonts w:ascii="Calibri" w:hAnsi="Calibri" w:cs="Calibri"/>
              </w:rPr>
              <w:t>.</w:t>
            </w:r>
            <w:r w:rsidR="009C409C" w:rsidRPr="00531FE5">
              <w:rPr>
                <w:rFonts w:ascii="Calibri" w:hAnsi="Calibri" w:cs="Calibri"/>
              </w:rPr>
              <w:t>0</w:t>
            </w:r>
            <w:r w:rsidR="00127E44">
              <w:rPr>
                <w:rFonts w:ascii="Calibri" w:hAnsi="Calibri" w:cs="Calibri"/>
              </w:rPr>
              <w:t>8</w:t>
            </w:r>
            <w:r w:rsidR="00F07360" w:rsidRPr="00531FE5">
              <w:rPr>
                <w:rFonts w:ascii="Calibri" w:hAnsi="Calibri" w:cs="Calibri"/>
              </w:rPr>
              <w:t>.20</w:t>
            </w:r>
            <w:r w:rsidR="003C37D9" w:rsidRPr="00531FE5">
              <w:rPr>
                <w:rFonts w:ascii="Calibri" w:hAnsi="Calibri" w:cs="Calibri"/>
              </w:rPr>
              <w:t>2</w:t>
            </w:r>
            <w:r w:rsidRPr="00531FE5">
              <w:rPr>
                <w:rFonts w:ascii="Calibri" w:hAnsi="Calibri" w:cs="Calibri"/>
              </w:rPr>
              <w:t>5</w:t>
            </w:r>
            <w:r w:rsidR="00F07360" w:rsidRPr="00531FE5">
              <w:rPr>
                <w:rFonts w:ascii="Calibri" w:hAnsi="Calibri" w:cs="Calibri"/>
              </w:rPr>
              <w:t xml:space="preserve"> </w:t>
            </w:r>
            <w:r w:rsidRPr="00531FE5">
              <w:rPr>
                <w:rFonts w:ascii="Calibri" w:hAnsi="Calibri" w:cs="Calibri"/>
              </w:rPr>
              <w:t>Link:</w:t>
            </w:r>
            <w:r w:rsidR="00180E62" w:rsidRPr="00531FE5">
              <w:rPr>
                <w:rFonts w:ascii="Calibri" w:hAnsi="Calibri" w:cs="Calibri"/>
              </w:rPr>
              <w:t xml:space="preserve"> </w:t>
            </w:r>
            <w:r w:rsidRPr="00531FE5">
              <w:rPr>
                <w:rFonts w:ascii="Calibri" w:hAnsi="Calibri" w:cs="Calibri"/>
              </w:rPr>
              <w:t>Online-Meldung</w:t>
            </w:r>
            <w:r w:rsidR="00006B76" w:rsidRPr="00531FE5">
              <w:rPr>
                <w:rFonts w:ascii="Calibri" w:hAnsi="Calibri" w:cs="Calibri"/>
              </w:rPr>
              <w:t xml:space="preserve"> </w:t>
            </w:r>
            <w:r w:rsidR="007D5379" w:rsidRPr="00531FE5">
              <w:rPr>
                <w:rFonts w:ascii="Calibri" w:hAnsi="Calibri" w:cs="Calibri"/>
              </w:rPr>
              <w:br/>
            </w:r>
            <w:r w:rsidR="00625B54" w:rsidRPr="00531FE5">
              <w:rPr>
                <w:rFonts w:ascii="Calibri" w:hAnsi="Calibri" w:cs="Calibri"/>
              </w:rPr>
              <w:t xml:space="preserve">Letzte Meldemöglichkeit: </w:t>
            </w:r>
            <w:r w:rsidR="00531FE5">
              <w:rPr>
                <w:rFonts w:ascii="Calibri" w:hAnsi="Calibri" w:cs="Calibri"/>
              </w:rPr>
              <w:t>bis 29</w:t>
            </w:r>
            <w:r w:rsidR="00225DEA" w:rsidRPr="00531FE5">
              <w:rPr>
                <w:rFonts w:ascii="Calibri" w:hAnsi="Calibri" w:cs="Calibri"/>
              </w:rPr>
              <w:t>.</w:t>
            </w:r>
            <w:r w:rsidR="009C409C" w:rsidRPr="00531FE5">
              <w:rPr>
                <w:rFonts w:ascii="Calibri" w:hAnsi="Calibri" w:cs="Calibri"/>
              </w:rPr>
              <w:t>0</w:t>
            </w:r>
            <w:r w:rsidR="009C09DF" w:rsidRPr="00531FE5">
              <w:rPr>
                <w:rFonts w:ascii="Calibri" w:hAnsi="Calibri" w:cs="Calibri"/>
              </w:rPr>
              <w:t>8</w:t>
            </w:r>
            <w:r w:rsidR="00F07360" w:rsidRPr="00531FE5">
              <w:rPr>
                <w:rFonts w:ascii="Calibri" w:hAnsi="Calibri" w:cs="Calibri"/>
              </w:rPr>
              <w:t>.</w:t>
            </w:r>
            <w:r w:rsidR="009C09DF" w:rsidRPr="00531FE5">
              <w:rPr>
                <w:rFonts w:ascii="Calibri" w:hAnsi="Calibri" w:cs="Calibri"/>
              </w:rPr>
              <w:t>25</w:t>
            </w:r>
            <w:r w:rsidR="00531FE5">
              <w:rPr>
                <w:rFonts w:ascii="Calibri" w:hAnsi="Calibri" w:cs="Calibri"/>
              </w:rPr>
              <w:t>,</w:t>
            </w:r>
            <w:r w:rsidR="006F62E3" w:rsidRPr="00531FE5">
              <w:rPr>
                <w:rFonts w:ascii="Calibri" w:hAnsi="Calibri" w:cs="Calibri"/>
              </w:rPr>
              <w:t xml:space="preserve"> </w:t>
            </w:r>
            <w:r w:rsidR="001C1F10" w:rsidRPr="00531FE5">
              <w:rPr>
                <w:rFonts w:ascii="Calibri" w:hAnsi="Calibri" w:cs="Calibri"/>
              </w:rPr>
              <w:t xml:space="preserve">WFL </w:t>
            </w:r>
            <w:r w:rsidR="00DC1679" w:rsidRPr="00531FE5">
              <w:rPr>
                <w:rFonts w:ascii="Calibri" w:hAnsi="Calibri" w:cs="Calibri"/>
              </w:rPr>
              <w:t>07</w:t>
            </w:r>
            <w:r w:rsidR="009C09DF" w:rsidRPr="00531FE5">
              <w:rPr>
                <w:rFonts w:ascii="Calibri" w:hAnsi="Calibri" w:cs="Calibri"/>
              </w:rPr>
              <w:t>9</w:t>
            </w:r>
            <w:r w:rsidR="00DC1679" w:rsidRPr="00531FE5">
              <w:rPr>
                <w:rFonts w:ascii="Calibri" w:hAnsi="Calibri" w:cs="Calibri"/>
              </w:rPr>
              <w:t xml:space="preserve"> </w:t>
            </w:r>
            <w:r w:rsidR="009C09DF" w:rsidRPr="00531FE5">
              <w:rPr>
                <w:rFonts w:ascii="Calibri" w:hAnsi="Calibri" w:cs="Calibri"/>
              </w:rPr>
              <w:t>929</w:t>
            </w:r>
            <w:r w:rsidR="00DC1679" w:rsidRPr="00531FE5">
              <w:rPr>
                <w:rFonts w:ascii="Calibri" w:hAnsi="Calibri" w:cs="Calibri"/>
              </w:rPr>
              <w:t xml:space="preserve"> </w:t>
            </w:r>
            <w:r w:rsidR="009C09DF" w:rsidRPr="00531FE5">
              <w:rPr>
                <w:rFonts w:ascii="Calibri" w:hAnsi="Calibri" w:cs="Calibri"/>
              </w:rPr>
              <w:t>94</w:t>
            </w:r>
            <w:r w:rsidR="00DC1679" w:rsidRPr="00531FE5">
              <w:rPr>
                <w:rFonts w:ascii="Calibri" w:hAnsi="Calibri" w:cs="Calibri"/>
              </w:rPr>
              <w:t xml:space="preserve"> </w:t>
            </w:r>
            <w:r w:rsidR="009C09DF" w:rsidRPr="00531FE5">
              <w:rPr>
                <w:rFonts w:ascii="Calibri" w:hAnsi="Calibri" w:cs="Calibri"/>
              </w:rPr>
              <w:t>79</w:t>
            </w:r>
          </w:p>
        </w:tc>
      </w:tr>
      <w:tr w:rsidR="00F07360" w:rsidRPr="00531FE5" w14:paraId="1317D9DC" w14:textId="77777777" w:rsidTr="003A4F7F">
        <w:tc>
          <w:tcPr>
            <w:tcW w:w="2208" w:type="dxa"/>
          </w:tcPr>
          <w:p w14:paraId="1BD1EAC1" w14:textId="77777777" w:rsidR="00F07360" w:rsidRPr="00531FE5" w:rsidRDefault="00F07360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Regeln</w:t>
            </w:r>
          </w:p>
        </w:tc>
        <w:tc>
          <w:tcPr>
            <w:tcW w:w="6852" w:type="dxa"/>
          </w:tcPr>
          <w:p w14:paraId="5F27C0AF" w14:textId="77777777" w:rsidR="00F07360" w:rsidRPr="00531FE5" w:rsidRDefault="0067766B" w:rsidP="00FE33CB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Es gelten die aktuellen Regeln, wie sie in den Wettfahrtregeln Segeln (WR) definiert sind, die Bodenseeschifffahrtsverordnung BSO und die SVB-Segelanweisung</w:t>
            </w:r>
            <w:r w:rsidRPr="00531FE5">
              <w:rPr>
                <w:rFonts w:ascii="Calibri" w:hAnsi="Calibri" w:cs="Calibri"/>
              </w:rPr>
              <w:br/>
            </w:r>
            <w:r w:rsidR="00E22665" w:rsidRPr="00531FE5">
              <w:rPr>
                <w:rFonts w:ascii="Calibri" w:hAnsi="Calibri" w:cs="Calibri"/>
                <w:b/>
                <w:bCs/>
              </w:rPr>
              <w:t>Wichtig:</w:t>
            </w:r>
            <w:r w:rsidR="00FE33CB" w:rsidRPr="00531FE5">
              <w:rPr>
                <w:rFonts w:ascii="Calibri" w:hAnsi="Calibri" w:cs="Calibri"/>
              </w:rPr>
              <w:t xml:space="preserve"> </w:t>
            </w:r>
            <w:r w:rsidR="00F07360" w:rsidRPr="00531FE5">
              <w:rPr>
                <w:rFonts w:ascii="Calibri" w:hAnsi="Calibri" w:cs="Calibri"/>
              </w:rPr>
              <w:t xml:space="preserve">Faires </w:t>
            </w:r>
            <w:r w:rsidR="00035650" w:rsidRPr="00531FE5">
              <w:rPr>
                <w:rFonts w:ascii="Calibri" w:hAnsi="Calibri" w:cs="Calibri"/>
              </w:rPr>
              <w:t>Segeln und</w:t>
            </w:r>
            <w:r w:rsidR="00F07360" w:rsidRPr="00531FE5">
              <w:rPr>
                <w:rFonts w:ascii="Calibri" w:hAnsi="Calibri" w:cs="Calibri"/>
              </w:rPr>
              <w:t xml:space="preserve"> </w:t>
            </w:r>
            <w:r w:rsidR="00E22665" w:rsidRPr="00531FE5">
              <w:rPr>
                <w:rFonts w:ascii="Calibri" w:hAnsi="Calibri" w:cs="Calibri"/>
              </w:rPr>
              <w:t>keine</w:t>
            </w:r>
            <w:r w:rsidR="00F07360" w:rsidRPr="00531FE5">
              <w:rPr>
                <w:rFonts w:ascii="Calibri" w:hAnsi="Calibri" w:cs="Calibri"/>
              </w:rPr>
              <w:t xml:space="preserve"> Berührungen zwischen Schiffen</w:t>
            </w:r>
          </w:p>
        </w:tc>
      </w:tr>
      <w:tr w:rsidR="00F07360" w:rsidRPr="00531FE5" w14:paraId="26D01E1C" w14:textId="77777777" w:rsidTr="003A4F7F">
        <w:tc>
          <w:tcPr>
            <w:tcW w:w="2208" w:type="dxa"/>
          </w:tcPr>
          <w:p w14:paraId="150D9010" w14:textId="77777777" w:rsidR="003C1C20" w:rsidRPr="00531FE5" w:rsidRDefault="00F07360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Segelanweisung</w:t>
            </w:r>
          </w:p>
        </w:tc>
        <w:tc>
          <w:tcPr>
            <w:tcW w:w="6852" w:type="dxa"/>
          </w:tcPr>
          <w:p w14:paraId="445C5FB3" w14:textId="3BFE8704" w:rsidR="00F07360" w:rsidRPr="00531FE5" w:rsidRDefault="009C09DF" w:rsidP="000155EE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A</w:t>
            </w:r>
            <w:r w:rsidR="001C1F10" w:rsidRPr="00531FE5">
              <w:rPr>
                <w:rFonts w:ascii="Calibri" w:hAnsi="Calibri" w:cs="Calibri"/>
              </w:rPr>
              <w:t xml:space="preserve">m </w:t>
            </w:r>
            <w:r w:rsidRPr="00531FE5">
              <w:rPr>
                <w:rFonts w:ascii="Calibri" w:hAnsi="Calibri" w:cs="Calibri"/>
              </w:rPr>
              <w:t>30</w:t>
            </w:r>
            <w:r w:rsidR="001C1F10" w:rsidRPr="00531FE5">
              <w:rPr>
                <w:rFonts w:ascii="Calibri" w:hAnsi="Calibri" w:cs="Calibri"/>
              </w:rPr>
              <w:t>.0</w:t>
            </w:r>
            <w:r w:rsidR="00127E44">
              <w:rPr>
                <w:rFonts w:ascii="Calibri" w:hAnsi="Calibri" w:cs="Calibri"/>
              </w:rPr>
              <w:t>8</w:t>
            </w:r>
            <w:r w:rsidR="001C1F10" w:rsidRPr="00531FE5">
              <w:rPr>
                <w:rFonts w:ascii="Calibri" w:hAnsi="Calibri" w:cs="Calibri"/>
              </w:rPr>
              <w:t>.202</w:t>
            </w:r>
            <w:r w:rsidRPr="00531FE5">
              <w:rPr>
                <w:rFonts w:ascii="Calibri" w:hAnsi="Calibri" w:cs="Calibri"/>
              </w:rPr>
              <w:t>5</w:t>
            </w:r>
            <w:r w:rsidR="0067766B" w:rsidRPr="00531FE5">
              <w:rPr>
                <w:rFonts w:ascii="Calibri" w:hAnsi="Calibri" w:cs="Calibri"/>
              </w:rPr>
              <w:t>, 13:00</w:t>
            </w:r>
            <w:r w:rsidR="001C1F10" w:rsidRPr="00531FE5">
              <w:rPr>
                <w:rFonts w:ascii="Calibri" w:hAnsi="Calibri" w:cs="Calibri"/>
              </w:rPr>
              <w:t xml:space="preserve"> am Anschlagbrett</w:t>
            </w:r>
            <w:r w:rsidRPr="00531FE5">
              <w:rPr>
                <w:rFonts w:ascii="Calibri" w:hAnsi="Calibri" w:cs="Calibri"/>
              </w:rPr>
              <w:t xml:space="preserve">, </w:t>
            </w:r>
            <w:r w:rsidR="001C1F10" w:rsidRPr="00531FE5">
              <w:rPr>
                <w:rFonts w:ascii="Calibri" w:hAnsi="Calibri" w:cs="Calibri"/>
              </w:rPr>
              <w:t>Hafenplatz Bottighofen</w:t>
            </w:r>
          </w:p>
        </w:tc>
      </w:tr>
      <w:tr w:rsidR="00F07360" w:rsidRPr="00531FE5" w14:paraId="0BF75AE2" w14:textId="77777777" w:rsidTr="003A4F7F">
        <w:tc>
          <w:tcPr>
            <w:tcW w:w="2208" w:type="dxa"/>
          </w:tcPr>
          <w:p w14:paraId="191FE7F9" w14:textId="77777777" w:rsidR="00F07360" w:rsidRPr="00531FE5" w:rsidRDefault="00F07360" w:rsidP="00C14A3D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Steuer</w:t>
            </w:r>
            <w:r w:rsidR="009C09DF" w:rsidRPr="00531FE5">
              <w:rPr>
                <w:rFonts w:ascii="Calibri" w:hAnsi="Calibri" w:cs="Calibri"/>
                <w:b/>
              </w:rPr>
              <w:t>mann-</w:t>
            </w:r>
            <w:r w:rsidR="00531FE5">
              <w:rPr>
                <w:rFonts w:ascii="Calibri" w:hAnsi="Calibri" w:cs="Calibri"/>
                <w:b/>
              </w:rPr>
              <w:br/>
            </w:r>
            <w:r w:rsidR="009C09DF" w:rsidRPr="00531FE5">
              <w:rPr>
                <w:rFonts w:ascii="Calibri" w:hAnsi="Calibri" w:cs="Calibri"/>
                <w:b/>
              </w:rPr>
              <w:t>B</w:t>
            </w:r>
            <w:r w:rsidRPr="00531FE5">
              <w:rPr>
                <w:rFonts w:ascii="Calibri" w:hAnsi="Calibri" w:cs="Calibri"/>
                <w:b/>
              </w:rPr>
              <w:t>esprechung</w:t>
            </w:r>
          </w:p>
        </w:tc>
        <w:tc>
          <w:tcPr>
            <w:tcW w:w="6852" w:type="dxa"/>
          </w:tcPr>
          <w:p w14:paraId="78130017" w14:textId="77777777" w:rsidR="00F07360" w:rsidRPr="00531FE5" w:rsidRDefault="009C09DF" w:rsidP="000155EE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Am 30.08.2025, 13:15, Hafenplatz Bottighofen</w:t>
            </w:r>
          </w:p>
        </w:tc>
      </w:tr>
      <w:tr w:rsidR="00F07360" w:rsidRPr="00531FE5" w14:paraId="4A92D60B" w14:textId="77777777" w:rsidTr="003A4F7F">
        <w:tc>
          <w:tcPr>
            <w:tcW w:w="2208" w:type="dxa"/>
          </w:tcPr>
          <w:p w14:paraId="2B665291" w14:textId="77777777" w:rsidR="00F07360" w:rsidRPr="00531FE5" w:rsidRDefault="000F1C59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Start</w:t>
            </w:r>
            <w:r w:rsidR="005B2D0B" w:rsidRPr="00531FE5">
              <w:rPr>
                <w:rFonts w:ascii="Calibri" w:hAnsi="Calibri" w:cs="Calibri"/>
                <w:b/>
              </w:rPr>
              <w:t>zeit</w:t>
            </w:r>
          </w:p>
        </w:tc>
        <w:tc>
          <w:tcPr>
            <w:tcW w:w="6852" w:type="dxa"/>
          </w:tcPr>
          <w:p w14:paraId="0F7A3C93" w14:textId="77777777" w:rsidR="00F07360" w:rsidRPr="00531FE5" w:rsidRDefault="00FE6D7A" w:rsidP="00FE6D7A">
            <w:pPr>
              <w:rPr>
                <w:rFonts w:ascii="Calibri" w:hAnsi="Calibri" w:cs="Calibri"/>
              </w:rPr>
            </w:pPr>
            <w:proofErr w:type="spellStart"/>
            <w:r w:rsidRPr="00531FE5">
              <w:rPr>
                <w:rFonts w:ascii="Calibri" w:hAnsi="Calibri" w:cs="Calibri"/>
              </w:rPr>
              <w:t>Yardstick</w:t>
            </w:r>
            <w:proofErr w:type="spellEnd"/>
            <w:r w:rsidRPr="00531FE5">
              <w:rPr>
                <w:rFonts w:ascii="Calibri" w:hAnsi="Calibri" w:cs="Calibri"/>
              </w:rPr>
              <w:t xml:space="preserve"> 100 um </w:t>
            </w:r>
            <w:r w:rsidR="00C14A3D" w:rsidRPr="00531FE5">
              <w:rPr>
                <w:rFonts w:ascii="Calibri" w:hAnsi="Calibri" w:cs="Calibri"/>
              </w:rPr>
              <w:t>14:</w:t>
            </w:r>
            <w:r w:rsidR="000F1C59" w:rsidRPr="00531FE5">
              <w:rPr>
                <w:rFonts w:ascii="Calibri" w:hAnsi="Calibri" w:cs="Calibri"/>
              </w:rPr>
              <w:t>3</w:t>
            </w:r>
            <w:r w:rsidR="00C14A3D" w:rsidRPr="00531FE5">
              <w:rPr>
                <w:rFonts w:ascii="Calibri" w:hAnsi="Calibri" w:cs="Calibri"/>
              </w:rPr>
              <w:t>0</w:t>
            </w:r>
            <w:r w:rsidR="00225DEA" w:rsidRPr="00531FE5">
              <w:rPr>
                <w:rFonts w:ascii="Calibri" w:hAnsi="Calibri" w:cs="Calibri"/>
              </w:rPr>
              <w:t xml:space="preserve"> Uhr </w:t>
            </w:r>
            <w:r w:rsidRPr="00531FE5">
              <w:rPr>
                <w:rFonts w:ascii="Calibri" w:hAnsi="Calibri" w:cs="Calibri"/>
              </w:rPr>
              <w:t>bzw. gemäss Startliste</w:t>
            </w:r>
            <w:r w:rsidR="00ED4839" w:rsidRPr="00531FE5">
              <w:rPr>
                <w:rFonts w:ascii="Calibri" w:hAnsi="Calibri" w:cs="Calibri"/>
              </w:rPr>
              <w:t>. (Kängurustart)</w:t>
            </w:r>
          </w:p>
          <w:p w14:paraId="5F729A35" w14:textId="77777777" w:rsidR="005B2D0B" w:rsidRPr="00531FE5" w:rsidRDefault="005B2D0B" w:rsidP="005B2D0B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 xml:space="preserve">Die </w:t>
            </w:r>
            <w:proofErr w:type="spellStart"/>
            <w:r w:rsidRPr="00531FE5">
              <w:rPr>
                <w:rFonts w:ascii="Calibri" w:hAnsi="Calibri" w:cs="Calibri"/>
              </w:rPr>
              <w:t>Yardstickzahl</w:t>
            </w:r>
            <w:proofErr w:type="spellEnd"/>
            <w:r w:rsidRPr="00531FE5">
              <w:rPr>
                <w:rFonts w:ascii="Calibri" w:hAnsi="Calibri" w:cs="Calibri"/>
              </w:rPr>
              <w:t xml:space="preserve"> wird auf 100 Minuten vorausberechnet. Das Handicap wird somit beim Start vergütet, so dass jedes Boot direkt gegen das andere segelt</w:t>
            </w:r>
            <w:r w:rsidR="00531FE5">
              <w:rPr>
                <w:rFonts w:ascii="Calibri" w:hAnsi="Calibri" w:cs="Calibri"/>
              </w:rPr>
              <w:t>.</w:t>
            </w:r>
            <w:r w:rsidRPr="00531FE5">
              <w:rPr>
                <w:rFonts w:ascii="Calibri" w:hAnsi="Calibri" w:cs="Calibri"/>
              </w:rPr>
              <w:t xml:space="preserve"> </w:t>
            </w:r>
            <w:r w:rsidRPr="00531FE5">
              <w:rPr>
                <w:rFonts w:ascii="Calibri" w:hAnsi="Calibri" w:cs="Calibri"/>
                <w:b/>
              </w:rPr>
              <w:t>Das</w:t>
            </w:r>
            <w:r w:rsidR="00265DDF" w:rsidRPr="00531FE5">
              <w:rPr>
                <w:rFonts w:ascii="Calibri" w:hAnsi="Calibri" w:cs="Calibri"/>
                <w:b/>
              </w:rPr>
              <w:t xml:space="preserve"> nach</w:t>
            </w:r>
            <w:r w:rsidR="00D93D7A">
              <w:rPr>
                <w:rFonts w:ascii="Calibri" w:hAnsi="Calibri" w:cs="Calibri"/>
                <w:b/>
              </w:rPr>
              <w:t xml:space="preserve"> genau</w:t>
            </w:r>
            <w:r w:rsidR="00265DDF" w:rsidRPr="00531FE5">
              <w:rPr>
                <w:rFonts w:ascii="Calibri" w:hAnsi="Calibri" w:cs="Calibri"/>
                <w:b/>
              </w:rPr>
              <w:t xml:space="preserve"> 100 Minuten</w:t>
            </w:r>
            <w:r w:rsidRPr="00531FE5">
              <w:rPr>
                <w:rFonts w:ascii="Calibri" w:hAnsi="Calibri" w:cs="Calibri"/>
                <w:b/>
              </w:rPr>
              <w:t xml:space="preserve"> führende Boot hat gewonnen</w:t>
            </w:r>
            <w:r w:rsidR="00D93D7A">
              <w:rPr>
                <w:rFonts w:ascii="Calibri" w:hAnsi="Calibri" w:cs="Calibri"/>
                <w:b/>
              </w:rPr>
              <w:t xml:space="preserve"> (bezogen auf </w:t>
            </w:r>
            <w:proofErr w:type="spellStart"/>
            <w:r w:rsidR="00D93D7A">
              <w:rPr>
                <w:rFonts w:ascii="Calibri" w:hAnsi="Calibri" w:cs="Calibri"/>
                <w:b/>
              </w:rPr>
              <w:t>Yardstick</w:t>
            </w:r>
            <w:proofErr w:type="spellEnd"/>
            <w:r w:rsidR="00D93D7A">
              <w:rPr>
                <w:rFonts w:ascii="Calibri" w:hAnsi="Calibri" w:cs="Calibri"/>
                <w:b/>
              </w:rPr>
              <w:t xml:space="preserve"> 100)</w:t>
            </w:r>
            <w:r w:rsidRPr="00531FE5">
              <w:rPr>
                <w:rFonts w:ascii="Calibri" w:hAnsi="Calibri" w:cs="Calibri"/>
                <w:b/>
              </w:rPr>
              <w:t>.</w:t>
            </w:r>
          </w:p>
        </w:tc>
      </w:tr>
      <w:tr w:rsidR="00F07360" w:rsidRPr="00531FE5" w14:paraId="33D200BE" w14:textId="77777777" w:rsidTr="003A4F7F">
        <w:tc>
          <w:tcPr>
            <w:tcW w:w="2208" w:type="dxa"/>
          </w:tcPr>
          <w:p w14:paraId="7E2A4852" w14:textId="77777777" w:rsidR="00F07360" w:rsidRPr="00531FE5" w:rsidRDefault="00C14A3D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Start</w:t>
            </w:r>
            <w:r w:rsidR="005B2D0B" w:rsidRPr="00531FE5">
              <w:rPr>
                <w:rFonts w:ascii="Calibri" w:hAnsi="Calibri" w:cs="Calibri"/>
                <w:b/>
              </w:rPr>
              <w:t>ort</w:t>
            </w:r>
          </w:p>
        </w:tc>
        <w:tc>
          <w:tcPr>
            <w:tcW w:w="6852" w:type="dxa"/>
          </w:tcPr>
          <w:p w14:paraId="37257A4F" w14:textId="77777777" w:rsidR="00F07360" w:rsidRPr="00531FE5" w:rsidRDefault="00FE6D7A" w:rsidP="00C14A3D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Vor Bottighofen</w:t>
            </w:r>
            <w:r w:rsidR="00C14A3D" w:rsidRPr="00531FE5">
              <w:rPr>
                <w:rFonts w:ascii="Calibri" w:hAnsi="Calibri" w:cs="Calibri"/>
              </w:rPr>
              <w:t xml:space="preserve">, </w:t>
            </w:r>
            <w:proofErr w:type="spellStart"/>
            <w:r w:rsidR="00C14A3D" w:rsidRPr="00531FE5">
              <w:rPr>
                <w:rFonts w:ascii="Calibri" w:hAnsi="Calibri" w:cs="Calibri"/>
              </w:rPr>
              <w:t>gemäss</w:t>
            </w:r>
            <w:proofErr w:type="spellEnd"/>
            <w:r w:rsidR="00C14A3D" w:rsidRPr="00531FE5">
              <w:rPr>
                <w:rFonts w:ascii="Calibri" w:hAnsi="Calibri" w:cs="Calibri"/>
              </w:rPr>
              <w:t xml:space="preserve"> </w:t>
            </w:r>
            <w:r w:rsidR="00531FE5">
              <w:rPr>
                <w:rFonts w:ascii="Calibri" w:hAnsi="Calibri" w:cs="Calibri"/>
              </w:rPr>
              <w:t>SVB-</w:t>
            </w:r>
            <w:r w:rsidR="00C14A3D" w:rsidRPr="00531FE5">
              <w:rPr>
                <w:rFonts w:ascii="Calibri" w:hAnsi="Calibri" w:cs="Calibri"/>
              </w:rPr>
              <w:t>Segelanweisung</w:t>
            </w:r>
          </w:p>
        </w:tc>
      </w:tr>
      <w:tr w:rsidR="00F07360" w:rsidRPr="00531FE5" w14:paraId="2BD9936E" w14:textId="77777777" w:rsidTr="003A4F7F">
        <w:tc>
          <w:tcPr>
            <w:tcW w:w="2208" w:type="dxa"/>
          </w:tcPr>
          <w:p w14:paraId="1A733CE9" w14:textId="77777777" w:rsidR="00F07360" w:rsidRPr="00531FE5" w:rsidRDefault="00C14A3D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Regattabahn</w:t>
            </w:r>
          </w:p>
        </w:tc>
        <w:tc>
          <w:tcPr>
            <w:tcW w:w="6852" w:type="dxa"/>
          </w:tcPr>
          <w:p w14:paraId="51F47FD9" w14:textId="77777777" w:rsidR="00F07360" w:rsidRPr="00531FE5" w:rsidRDefault="00C14A3D" w:rsidP="00280AAC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 xml:space="preserve">Gemäss </w:t>
            </w:r>
            <w:r w:rsidR="009C09DF" w:rsidRPr="00531FE5">
              <w:rPr>
                <w:rFonts w:ascii="Calibri" w:hAnsi="Calibri" w:cs="Calibri"/>
              </w:rPr>
              <w:t>SVB-</w:t>
            </w:r>
            <w:r w:rsidRPr="00531FE5">
              <w:rPr>
                <w:rFonts w:ascii="Calibri" w:hAnsi="Calibri" w:cs="Calibri"/>
              </w:rPr>
              <w:t>Segelanweisung</w:t>
            </w:r>
            <w:r w:rsidR="003A4F7F" w:rsidRPr="00531FE5">
              <w:rPr>
                <w:rFonts w:ascii="Calibri" w:hAnsi="Calibri" w:cs="Calibri"/>
              </w:rPr>
              <w:t>, Steuermann</w:t>
            </w:r>
            <w:r w:rsidR="009C09DF" w:rsidRPr="00531FE5">
              <w:rPr>
                <w:rFonts w:ascii="Calibri" w:hAnsi="Calibri" w:cs="Calibri"/>
              </w:rPr>
              <w:t>-B</w:t>
            </w:r>
            <w:r w:rsidR="003A4F7F" w:rsidRPr="00531FE5">
              <w:rPr>
                <w:rFonts w:ascii="Calibri" w:hAnsi="Calibri" w:cs="Calibri"/>
              </w:rPr>
              <w:t>esprechung</w:t>
            </w:r>
          </w:p>
        </w:tc>
      </w:tr>
      <w:tr w:rsidR="004864E4" w:rsidRPr="00531FE5" w14:paraId="1D256405" w14:textId="77777777" w:rsidTr="003A4F7F">
        <w:tc>
          <w:tcPr>
            <w:tcW w:w="2208" w:type="dxa"/>
          </w:tcPr>
          <w:p w14:paraId="54F9B681" w14:textId="77777777" w:rsidR="004864E4" w:rsidRPr="00531FE5" w:rsidRDefault="004864E4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Rangfolge</w:t>
            </w:r>
          </w:p>
        </w:tc>
        <w:tc>
          <w:tcPr>
            <w:tcW w:w="6852" w:type="dxa"/>
          </w:tcPr>
          <w:p w14:paraId="0ADB6103" w14:textId="06CCF06B" w:rsidR="004864E4" w:rsidRPr="00531FE5" w:rsidRDefault="004864E4" w:rsidP="009C409C">
            <w:pPr>
              <w:rPr>
                <w:rFonts w:ascii="Calibri" w:hAnsi="Calibri" w:cs="Calibri"/>
              </w:rPr>
            </w:pPr>
            <w:r w:rsidRPr="00D93D7A">
              <w:rPr>
                <w:rFonts w:ascii="Calibri" w:hAnsi="Calibri" w:cs="Calibri"/>
                <w:b/>
                <w:bCs/>
              </w:rPr>
              <w:t>Jeder Regattateilnehmer, schreib</w:t>
            </w:r>
            <w:r w:rsidR="00002F54">
              <w:rPr>
                <w:rFonts w:ascii="Calibri" w:hAnsi="Calibri" w:cs="Calibri"/>
                <w:b/>
                <w:bCs/>
              </w:rPr>
              <w:t>t</w:t>
            </w:r>
            <w:r w:rsidRPr="00D93D7A">
              <w:rPr>
                <w:rFonts w:ascii="Calibri" w:hAnsi="Calibri" w:cs="Calibri"/>
                <w:b/>
                <w:bCs/>
              </w:rPr>
              <w:t xml:space="preserve"> das Boot </w:t>
            </w:r>
            <w:r w:rsidR="00C030CD" w:rsidRPr="00D93D7A">
              <w:rPr>
                <w:rFonts w:ascii="Calibri" w:hAnsi="Calibri" w:cs="Calibri"/>
                <w:b/>
                <w:bCs/>
              </w:rPr>
              <w:t xml:space="preserve">vor und hinter ihm auf </w:t>
            </w:r>
            <w:r w:rsidR="00127E44" w:rsidRPr="00127E44">
              <w:rPr>
                <w:rFonts w:ascii="Calibri" w:hAnsi="Calibri" w:cs="Calibri"/>
              </w:rPr>
              <w:t>u</w:t>
            </w:r>
            <w:r w:rsidR="00C030CD" w:rsidRPr="00531FE5">
              <w:rPr>
                <w:rFonts w:ascii="Calibri" w:hAnsi="Calibri" w:cs="Calibri"/>
              </w:rPr>
              <w:t>nd meldet die Platzierung per WhatsApp Gruppe «SVB-Club-Regatta-2025» oder bei der Wettfahrtleitung per Papier oder mündlich.</w:t>
            </w:r>
            <w:r w:rsidR="00C030CD" w:rsidRPr="00531FE5">
              <w:rPr>
                <w:rFonts w:ascii="Calibri" w:hAnsi="Calibri" w:cs="Calibri"/>
              </w:rPr>
              <w:br/>
              <w:t xml:space="preserve">(einen Zieleinlauf </w:t>
            </w:r>
            <w:r w:rsidR="00D93D7A">
              <w:rPr>
                <w:rFonts w:ascii="Calibri" w:hAnsi="Calibri" w:cs="Calibri"/>
              </w:rPr>
              <w:t xml:space="preserve">mit Ziellinie </w:t>
            </w:r>
            <w:r w:rsidR="00C030CD" w:rsidRPr="00531FE5">
              <w:rPr>
                <w:rFonts w:ascii="Calibri" w:hAnsi="Calibri" w:cs="Calibri"/>
              </w:rPr>
              <w:t>gibt es nicht, aus de</w:t>
            </w:r>
            <w:r w:rsidR="00002F54">
              <w:rPr>
                <w:rFonts w:ascii="Calibri" w:hAnsi="Calibri" w:cs="Calibri"/>
              </w:rPr>
              <w:t>n</w:t>
            </w:r>
            <w:r w:rsidR="00C030CD" w:rsidRPr="00531FE5">
              <w:rPr>
                <w:rFonts w:ascii="Calibri" w:hAnsi="Calibri" w:cs="Calibri"/>
              </w:rPr>
              <w:t xml:space="preserve"> </w:t>
            </w:r>
            <w:r w:rsidR="00002F54">
              <w:rPr>
                <w:rFonts w:ascii="Calibri" w:hAnsi="Calibri" w:cs="Calibri"/>
              </w:rPr>
              <w:t>Platzierungs-</w:t>
            </w:r>
            <w:r w:rsidR="00C030CD" w:rsidRPr="00531FE5">
              <w:rPr>
                <w:rFonts w:ascii="Calibri" w:hAnsi="Calibri" w:cs="Calibri"/>
              </w:rPr>
              <w:t xml:space="preserve">Meldungen </w:t>
            </w:r>
            <w:r w:rsidR="00FD0DC7">
              <w:rPr>
                <w:rFonts w:ascii="Calibri" w:hAnsi="Calibri" w:cs="Calibri"/>
              </w:rPr>
              <w:t xml:space="preserve">der Segler </w:t>
            </w:r>
            <w:r w:rsidR="00C030CD" w:rsidRPr="00531FE5">
              <w:rPr>
                <w:rFonts w:ascii="Calibri" w:hAnsi="Calibri" w:cs="Calibri"/>
              </w:rPr>
              <w:t>wird die Rang</w:t>
            </w:r>
            <w:r w:rsidR="00531FE5">
              <w:rPr>
                <w:rFonts w:ascii="Calibri" w:hAnsi="Calibri" w:cs="Calibri"/>
              </w:rPr>
              <w:t>folge</w:t>
            </w:r>
            <w:r w:rsidR="00C030CD" w:rsidRPr="00531FE5">
              <w:rPr>
                <w:rFonts w:ascii="Calibri" w:hAnsi="Calibri" w:cs="Calibri"/>
              </w:rPr>
              <w:t xml:space="preserve"> erstellt)</w:t>
            </w:r>
          </w:p>
        </w:tc>
      </w:tr>
      <w:tr w:rsidR="00F07360" w:rsidRPr="00531FE5" w14:paraId="0DFE56A7" w14:textId="77777777" w:rsidTr="003A4F7F">
        <w:tc>
          <w:tcPr>
            <w:tcW w:w="2208" w:type="dxa"/>
          </w:tcPr>
          <w:p w14:paraId="3E7AC292" w14:textId="77777777" w:rsidR="00F07360" w:rsidRPr="00531FE5" w:rsidRDefault="00C14A3D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Wertung</w:t>
            </w:r>
          </w:p>
        </w:tc>
        <w:tc>
          <w:tcPr>
            <w:tcW w:w="6852" w:type="dxa"/>
          </w:tcPr>
          <w:p w14:paraId="06874212" w14:textId="77777777" w:rsidR="00F07360" w:rsidRPr="00531FE5" w:rsidRDefault="00FE6D7A" w:rsidP="009C409C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Nach Bodensee</w:t>
            </w:r>
            <w:r w:rsidR="003A4F7F" w:rsidRPr="00531FE5">
              <w:rPr>
                <w:rFonts w:ascii="Calibri" w:hAnsi="Calibri" w:cs="Calibri"/>
              </w:rPr>
              <w:t>-</w:t>
            </w:r>
            <w:proofErr w:type="spellStart"/>
            <w:r w:rsidRPr="00531FE5">
              <w:rPr>
                <w:rFonts w:ascii="Calibri" w:hAnsi="Calibri" w:cs="Calibri"/>
              </w:rPr>
              <w:t>Yardstick</w:t>
            </w:r>
            <w:proofErr w:type="spellEnd"/>
            <w:r w:rsidR="003A4F7F" w:rsidRPr="00531FE5">
              <w:rPr>
                <w:rFonts w:ascii="Calibri" w:hAnsi="Calibri" w:cs="Calibri"/>
              </w:rPr>
              <w:t>/Handicap</w:t>
            </w:r>
            <w:r w:rsidRPr="00531FE5">
              <w:rPr>
                <w:rFonts w:ascii="Calibri" w:hAnsi="Calibri" w:cs="Calibri"/>
              </w:rPr>
              <w:t xml:space="preserve"> in </w:t>
            </w:r>
            <w:r w:rsidR="009C409C" w:rsidRPr="00531FE5">
              <w:rPr>
                <w:rFonts w:ascii="Calibri" w:hAnsi="Calibri" w:cs="Calibri"/>
              </w:rPr>
              <w:t>zwei</w:t>
            </w:r>
            <w:r w:rsidRPr="00531FE5">
              <w:rPr>
                <w:rFonts w:ascii="Calibri" w:hAnsi="Calibri" w:cs="Calibri"/>
              </w:rPr>
              <w:t xml:space="preserve"> Gruppe</w:t>
            </w:r>
            <w:r w:rsidR="009C409C" w:rsidRPr="00531FE5">
              <w:rPr>
                <w:rFonts w:ascii="Calibri" w:hAnsi="Calibri" w:cs="Calibri"/>
              </w:rPr>
              <w:t>n</w:t>
            </w:r>
          </w:p>
        </w:tc>
      </w:tr>
      <w:tr w:rsidR="00AC6914" w:rsidRPr="00531FE5" w14:paraId="1EE63F39" w14:textId="77777777" w:rsidTr="003A4F7F">
        <w:tc>
          <w:tcPr>
            <w:tcW w:w="2208" w:type="dxa"/>
          </w:tcPr>
          <w:p w14:paraId="714EFB4A" w14:textId="77777777" w:rsidR="00AC6914" w:rsidRPr="00531FE5" w:rsidRDefault="00AC6914" w:rsidP="00280AAC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Sicherheitskonzept</w:t>
            </w:r>
          </w:p>
        </w:tc>
        <w:tc>
          <w:tcPr>
            <w:tcW w:w="6852" w:type="dxa"/>
          </w:tcPr>
          <w:p w14:paraId="7E0B2FAE" w14:textId="77777777" w:rsidR="00AC6914" w:rsidRDefault="00AC6914" w:rsidP="00AC6914">
            <w:pPr>
              <w:pStyle w:val="Listenabsatz"/>
              <w:numPr>
                <w:ilvl w:val="1"/>
                <w:numId w:val="26"/>
              </w:numPr>
              <w:ind w:left="370" w:hanging="37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Selbsthilfe</w:t>
            </w:r>
          </w:p>
          <w:p w14:paraId="0E311256" w14:textId="77777777" w:rsidR="00AC6914" w:rsidRDefault="00733C27" w:rsidP="00AC6914">
            <w:pPr>
              <w:pStyle w:val="Listenabsatz"/>
              <w:numPr>
                <w:ilvl w:val="1"/>
                <w:numId w:val="26"/>
              </w:numPr>
              <w:ind w:left="370" w:hanging="37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Kameradenhilfe</w:t>
            </w:r>
          </w:p>
          <w:p w14:paraId="0B9924EB" w14:textId="77777777" w:rsidR="00002F54" w:rsidRDefault="00002F54" w:rsidP="00AC6914">
            <w:pPr>
              <w:pStyle w:val="Listenabsatz"/>
              <w:numPr>
                <w:ilvl w:val="1"/>
                <w:numId w:val="26"/>
              </w:numPr>
              <w:ind w:left="370" w:hanging="37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Wettfahrtleitung +41 79 929 94 79</w:t>
            </w:r>
          </w:p>
          <w:p w14:paraId="0D29FD47" w14:textId="77777777" w:rsidR="00733C27" w:rsidRPr="00AC6914" w:rsidRDefault="00733C27" w:rsidP="00AC6914">
            <w:pPr>
              <w:pStyle w:val="Listenabsatz"/>
              <w:numPr>
                <w:ilvl w:val="1"/>
                <w:numId w:val="26"/>
              </w:numPr>
              <w:ind w:left="370" w:hanging="37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Seepolizei Tel.: 112 oder 117</w:t>
            </w:r>
          </w:p>
        </w:tc>
      </w:tr>
      <w:tr w:rsidR="00933B6A" w:rsidRPr="00531FE5" w14:paraId="5995021C" w14:textId="77777777" w:rsidTr="003A4F7F">
        <w:tc>
          <w:tcPr>
            <w:tcW w:w="2208" w:type="dxa"/>
          </w:tcPr>
          <w:p w14:paraId="02142A8E" w14:textId="77777777" w:rsidR="00933B6A" w:rsidRPr="00531FE5" w:rsidRDefault="00933B6A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Einlaufbier</w:t>
            </w:r>
          </w:p>
        </w:tc>
        <w:tc>
          <w:tcPr>
            <w:tcW w:w="6852" w:type="dxa"/>
          </w:tcPr>
          <w:p w14:paraId="5AB12994" w14:textId="77777777" w:rsidR="00933B6A" w:rsidRPr="00531FE5" w:rsidRDefault="000155EE" w:rsidP="00893445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Findet auf dem Hafenplatz</w:t>
            </w:r>
            <w:r w:rsidR="003A4F7F" w:rsidRPr="00531FE5">
              <w:rPr>
                <w:rFonts w:ascii="Calibri" w:hAnsi="Calibri" w:cs="Calibri"/>
              </w:rPr>
              <w:t xml:space="preserve"> oder </w:t>
            </w:r>
            <w:r w:rsidR="004E4B9B">
              <w:rPr>
                <w:rFonts w:ascii="Calibri" w:hAnsi="Calibri" w:cs="Calibri"/>
              </w:rPr>
              <w:t xml:space="preserve">im SVB </w:t>
            </w:r>
            <w:r w:rsidR="003A4F7F" w:rsidRPr="00531FE5">
              <w:rPr>
                <w:rFonts w:ascii="Calibri" w:hAnsi="Calibri" w:cs="Calibri"/>
              </w:rPr>
              <w:t>Club</w:t>
            </w:r>
            <w:r w:rsidRPr="00531FE5">
              <w:rPr>
                <w:rFonts w:ascii="Calibri" w:hAnsi="Calibri" w:cs="Calibri"/>
              </w:rPr>
              <w:t xml:space="preserve"> Bottighofen statt</w:t>
            </w:r>
          </w:p>
        </w:tc>
      </w:tr>
      <w:tr w:rsidR="00F07360" w:rsidRPr="00531FE5" w14:paraId="27AED942" w14:textId="77777777" w:rsidTr="003A4F7F">
        <w:tc>
          <w:tcPr>
            <w:tcW w:w="2208" w:type="dxa"/>
          </w:tcPr>
          <w:p w14:paraId="447ED9DE" w14:textId="77777777" w:rsidR="00F07360" w:rsidRPr="00531FE5" w:rsidRDefault="00C14A3D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Preise</w:t>
            </w:r>
          </w:p>
        </w:tc>
        <w:tc>
          <w:tcPr>
            <w:tcW w:w="6852" w:type="dxa"/>
          </w:tcPr>
          <w:p w14:paraId="5178F07D" w14:textId="77777777" w:rsidR="00EA629B" w:rsidRPr="00531FE5" w:rsidRDefault="004E4B9B" w:rsidP="00EA629B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Gravur SVB-Wanderpokal</w:t>
            </w:r>
            <w:r w:rsidR="00CF0D23" w:rsidRPr="00531FE5">
              <w:rPr>
                <w:rFonts w:ascii="Calibri" w:hAnsi="Calibri" w:cs="Calibri"/>
              </w:rPr>
              <w:t xml:space="preserve"> für die Crew des schnellsten unter SVB-Flagge segelnden Boo</w:t>
            </w:r>
            <w:r w:rsidR="00E70854" w:rsidRPr="00531FE5">
              <w:rPr>
                <w:rFonts w:ascii="Calibri" w:hAnsi="Calibri" w:cs="Calibri"/>
              </w:rPr>
              <w:t xml:space="preserve">tes </w:t>
            </w:r>
            <w:proofErr w:type="spellStart"/>
            <w:r>
              <w:rPr>
                <w:rFonts w:ascii="Calibri" w:hAnsi="Calibri" w:cs="Calibri"/>
              </w:rPr>
              <w:t>gemäss</w:t>
            </w:r>
            <w:proofErr w:type="spellEnd"/>
            <w:r w:rsidR="00E70854" w:rsidRPr="00531FE5">
              <w:rPr>
                <w:rFonts w:ascii="Calibri" w:hAnsi="Calibri" w:cs="Calibri"/>
              </w:rPr>
              <w:t xml:space="preserve"> </w:t>
            </w:r>
            <w:r w:rsidR="00D50F35" w:rsidRPr="00531FE5">
              <w:rPr>
                <w:rFonts w:ascii="Calibri" w:hAnsi="Calibri" w:cs="Calibri"/>
              </w:rPr>
              <w:t>Rangfolge</w:t>
            </w:r>
            <w:r w:rsidR="00E70854" w:rsidRPr="00531FE5">
              <w:rPr>
                <w:rFonts w:ascii="Calibri" w:hAnsi="Calibri" w:cs="Calibri"/>
              </w:rPr>
              <w:t xml:space="preserve"> in 2 Wertungsgruppen</w:t>
            </w:r>
            <w:r>
              <w:rPr>
                <w:rFonts w:ascii="Calibri" w:hAnsi="Calibri" w:cs="Calibri"/>
              </w:rPr>
              <w:t>, zu bewundern im SVB-Club-Lokal.</w:t>
            </w:r>
          </w:p>
        </w:tc>
      </w:tr>
      <w:tr w:rsidR="00C14A3D" w:rsidRPr="00531FE5" w14:paraId="2B08BBFE" w14:textId="77777777" w:rsidTr="003A4F7F">
        <w:tc>
          <w:tcPr>
            <w:tcW w:w="2208" w:type="dxa"/>
          </w:tcPr>
          <w:p w14:paraId="79D17763" w14:textId="77777777" w:rsidR="00C14A3D" w:rsidRPr="00531FE5" w:rsidRDefault="004E4B9B" w:rsidP="00280AAC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Rangverkündung</w:t>
            </w:r>
          </w:p>
        </w:tc>
        <w:tc>
          <w:tcPr>
            <w:tcW w:w="6852" w:type="dxa"/>
          </w:tcPr>
          <w:p w14:paraId="73DE1CEE" w14:textId="77777777" w:rsidR="00C14A3D" w:rsidRPr="00531FE5" w:rsidRDefault="001C1F10" w:rsidP="000155EE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 xml:space="preserve">Rangverkündigung </w:t>
            </w:r>
            <w:r w:rsidR="004E4B9B">
              <w:rPr>
                <w:rFonts w:ascii="Calibri" w:hAnsi="Calibri" w:cs="Calibri"/>
              </w:rPr>
              <w:t xml:space="preserve">beim </w:t>
            </w:r>
            <w:r w:rsidR="0067766B" w:rsidRPr="00531FE5">
              <w:rPr>
                <w:rFonts w:ascii="Calibri" w:hAnsi="Calibri" w:cs="Calibri"/>
              </w:rPr>
              <w:t>Einlaufbier oder SVB-Höck</w:t>
            </w:r>
          </w:p>
        </w:tc>
      </w:tr>
      <w:tr w:rsidR="00933B6A" w:rsidRPr="00531FE5" w14:paraId="53531EA0" w14:textId="77777777" w:rsidTr="003A4F7F">
        <w:tc>
          <w:tcPr>
            <w:tcW w:w="2208" w:type="dxa"/>
          </w:tcPr>
          <w:p w14:paraId="0920B78C" w14:textId="77777777" w:rsidR="00933B6A" w:rsidRPr="00531FE5" w:rsidRDefault="00933B6A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Verpflegung</w:t>
            </w:r>
          </w:p>
        </w:tc>
        <w:tc>
          <w:tcPr>
            <w:tcW w:w="6852" w:type="dxa"/>
          </w:tcPr>
          <w:p w14:paraId="472E3925" w14:textId="77777777" w:rsidR="00933B6A" w:rsidRPr="00531FE5" w:rsidRDefault="000155EE" w:rsidP="00933B6A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 xml:space="preserve">Gemütlicher </w:t>
            </w:r>
            <w:r w:rsidR="0067766B" w:rsidRPr="00531FE5">
              <w:rPr>
                <w:rFonts w:ascii="Calibri" w:hAnsi="Calibri" w:cs="Calibri"/>
              </w:rPr>
              <w:t>SVB-</w:t>
            </w:r>
            <w:r w:rsidRPr="00531FE5">
              <w:rPr>
                <w:rFonts w:ascii="Calibri" w:hAnsi="Calibri" w:cs="Calibri"/>
              </w:rPr>
              <w:t>Höck auf dem Hafenplatz und</w:t>
            </w:r>
            <w:r w:rsidR="00C030CD" w:rsidRPr="00531FE5">
              <w:rPr>
                <w:rFonts w:ascii="Calibri" w:hAnsi="Calibri" w:cs="Calibri"/>
              </w:rPr>
              <w:t xml:space="preserve"> </w:t>
            </w:r>
            <w:r w:rsidRPr="00531FE5">
              <w:rPr>
                <w:rFonts w:ascii="Calibri" w:hAnsi="Calibri" w:cs="Calibri"/>
              </w:rPr>
              <w:t xml:space="preserve">oder </w:t>
            </w:r>
            <w:r w:rsidR="004E4DDC">
              <w:rPr>
                <w:rFonts w:ascii="Calibri" w:hAnsi="Calibri" w:cs="Calibri"/>
              </w:rPr>
              <w:t>SVB-</w:t>
            </w:r>
            <w:r w:rsidRPr="00531FE5">
              <w:rPr>
                <w:rFonts w:ascii="Calibri" w:hAnsi="Calibri" w:cs="Calibri"/>
              </w:rPr>
              <w:t>Clublokal</w:t>
            </w:r>
          </w:p>
        </w:tc>
      </w:tr>
      <w:tr w:rsidR="00C14A3D" w:rsidRPr="00531FE5" w14:paraId="2BF72AC5" w14:textId="77777777" w:rsidTr="003A4F7F">
        <w:tc>
          <w:tcPr>
            <w:tcW w:w="2208" w:type="dxa"/>
          </w:tcPr>
          <w:p w14:paraId="36CAC654" w14:textId="77777777" w:rsidR="00C14A3D" w:rsidRPr="00531FE5" w:rsidRDefault="0022566C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>Auskunft</w:t>
            </w:r>
            <w:r w:rsidR="009C09DF" w:rsidRPr="00531FE5">
              <w:rPr>
                <w:rFonts w:ascii="Calibri" w:hAnsi="Calibri" w:cs="Calibri"/>
                <w:b/>
              </w:rPr>
              <w:t xml:space="preserve"> </w:t>
            </w:r>
            <w:r w:rsidR="00546BF7">
              <w:rPr>
                <w:rFonts w:ascii="Calibri" w:hAnsi="Calibri" w:cs="Calibri"/>
                <w:b/>
              </w:rPr>
              <w:t xml:space="preserve">der </w:t>
            </w:r>
            <w:r w:rsidR="009C09DF" w:rsidRPr="00531FE5">
              <w:rPr>
                <w:rFonts w:ascii="Calibri" w:hAnsi="Calibri" w:cs="Calibri"/>
                <w:b/>
              </w:rPr>
              <w:t>Wettfahrtleitung</w:t>
            </w:r>
            <w:r w:rsidR="00C030CD" w:rsidRPr="00531FE5">
              <w:rPr>
                <w:rFonts w:ascii="Calibri" w:hAnsi="Calibri" w:cs="Calibri"/>
                <w:b/>
              </w:rPr>
              <w:t xml:space="preserve"> WFL</w:t>
            </w:r>
          </w:p>
        </w:tc>
        <w:tc>
          <w:tcPr>
            <w:tcW w:w="6852" w:type="dxa"/>
          </w:tcPr>
          <w:p w14:paraId="1C275511" w14:textId="77777777" w:rsidR="00C14A3D" w:rsidRPr="00531FE5" w:rsidRDefault="00881098" w:rsidP="009C09DF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Volker Pampus</w:t>
            </w:r>
            <w:r w:rsidR="00A80F1F" w:rsidRPr="00531FE5">
              <w:rPr>
                <w:rFonts w:ascii="Calibri" w:hAnsi="Calibri" w:cs="Calibri"/>
              </w:rPr>
              <w:t xml:space="preserve"> </w:t>
            </w:r>
            <w:hyperlink r:id="rId8" w:tooltip="mailto:regatta@svb-bottighofen.ch" w:history="1">
              <w:r w:rsidR="009C09DF" w:rsidRPr="00531FE5">
                <w:rPr>
                  <w:rStyle w:val="Hyperlink"/>
                  <w:rFonts w:ascii="Calibri" w:eastAsiaTheme="minorEastAsia" w:hAnsi="Calibri" w:cs="Calibri"/>
                  <w:noProof/>
                  <w:color w:val="7F7F7F"/>
                </w:rPr>
                <w:t>regatta@svb-bottighofen.ch</w:t>
              </w:r>
            </w:hyperlink>
            <w:r w:rsidR="009C09DF" w:rsidRPr="00531FE5">
              <w:rPr>
                <w:rFonts w:ascii="Calibri" w:eastAsiaTheme="minorEastAsia" w:hAnsi="Calibri" w:cs="Calibri"/>
                <w:noProof/>
                <w:color w:val="7F7F7F"/>
              </w:rPr>
              <w:t xml:space="preserve"> </w:t>
            </w:r>
            <w:r w:rsidR="003C37D9" w:rsidRPr="00531FE5">
              <w:rPr>
                <w:rFonts w:ascii="Calibri" w:hAnsi="Calibri" w:cs="Calibri"/>
              </w:rPr>
              <w:t xml:space="preserve">oder </w:t>
            </w:r>
            <w:r w:rsidRPr="00531FE5">
              <w:rPr>
                <w:rFonts w:ascii="Calibri" w:hAnsi="Calibri" w:cs="Calibri"/>
              </w:rPr>
              <w:t xml:space="preserve">+41 </w:t>
            </w:r>
            <w:r w:rsidR="003C37D9" w:rsidRPr="00531FE5">
              <w:rPr>
                <w:rFonts w:ascii="Calibri" w:hAnsi="Calibri" w:cs="Calibri"/>
              </w:rPr>
              <w:t>7</w:t>
            </w:r>
            <w:r w:rsidRPr="00531FE5">
              <w:rPr>
                <w:rFonts w:ascii="Calibri" w:hAnsi="Calibri" w:cs="Calibri"/>
              </w:rPr>
              <w:t>9</w:t>
            </w:r>
            <w:r w:rsidR="003C37D9" w:rsidRPr="00531FE5">
              <w:rPr>
                <w:rFonts w:ascii="Calibri" w:hAnsi="Calibri" w:cs="Calibri"/>
              </w:rPr>
              <w:t xml:space="preserve"> </w:t>
            </w:r>
            <w:r w:rsidRPr="00531FE5">
              <w:rPr>
                <w:rFonts w:ascii="Calibri" w:hAnsi="Calibri" w:cs="Calibri"/>
              </w:rPr>
              <w:t>929</w:t>
            </w:r>
            <w:r w:rsidR="003C37D9" w:rsidRPr="00531FE5">
              <w:rPr>
                <w:rFonts w:ascii="Calibri" w:hAnsi="Calibri" w:cs="Calibri"/>
              </w:rPr>
              <w:t xml:space="preserve"> </w:t>
            </w:r>
            <w:r w:rsidRPr="00531FE5">
              <w:rPr>
                <w:rFonts w:ascii="Calibri" w:hAnsi="Calibri" w:cs="Calibri"/>
              </w:rPr>
              <w:t>94</w:t>
            </w:r>
            <w:r w:rsidR="003C37D9" w:rsidRPr="00531FE5">
              <w:rPr>
                <w:rFonts w:ascii="Calibri" w:hAnsi="Calibri" w:cs="Calibri"/>
              </w:rPr>
              <w:t xml:space="preserve"> </w:t>
            </w:r>
            <w:r w:rsidRPr="00531FE5">
              <w:rPr>
                <w:rFonts w:ascii="Calibri" w:hAnsi="Calibri" w:cs="Calibri"/>
              </w:rPr>
              <w:t>79</w:t>
            </w:r>
            <w:r w:rsidR="004E4B9B">
              <w:rPr>
                <w:rFonts w:ascii="Calibri" w:hAnsi="Calibri" w:cs="Calibri"/>
              </w:rPr>
              <w:t>, +49 176 64067994</w:t>
            </w:r>
          </w:p>
        </w:tc>
      </w:tr>
      <w:tr w:rsidR="009C09DF" w:rsidRPr="00531FE5" w14:paraId="3E66A23C" w14:textId="77777777" w:rsidTr="003A4F7F">
        <w:tc>
          <w:tcPr>
            <w:tcW w:w="2208" w:type="dxa"/>
          </w:tcPr>
          <w:p w14:paraId="443086E2" w14:textId="77777777" w:rsidR="009C09DF" w:rsidRPr="00531FE5" w:rsidRDefault="009C09DF" w:rsidP="00280AAC">
            <w:pPr>
              <w:rPr>
                <w:rFonts w:ascii="Calibri" w:hAnsi="Calibri" w:cs="Calibri"/>
                <w:b/>
              </w:rPr>
            </w:pPr>
            <w:r w:rsidRPr="00531FE5">
              <w:rPr>
                <w:rFonts w:ascii="Calibri" w:hAnsi="Calibri" w:cs="Calibri"/>
                <w:b/>
              </w:rPr>
              <w:t xml:space="preserve">Anmeldung </w:t>
            </w:r>
            <w:r w:rsidR="004E4B9B">
              <w:rPr>
                <w:rFonts w:ascii="Calibri" w:hAnsi="Calibri" w:cs="Calibri"/>
                <w:b/>
              </w:rPr>
              <w:t>SVB-Kombüse für den</w:t>
            </w:r>
            <w:r w:rsidR="00C030CD" w:rsidRPr="00531FE5">
              <w:rPr>
                <w:rFonts w:ascii="Calibri" w:hAnsi="Calibri" w:cs="Calibri"/>
                <w:b/>
              </w:rPr>
              <w:t xml:space="preserve"> SVB-Höck</w:t>
            </w:r>
          </w:p>
        </w:tc>
        <w:tc>
          <w:tcPr>
            <w:tcW w:w="6852" w:type="dxa"/>
          </w:tcPr>
          <w:p w14:paraId="14B3523D" w14:textId="77777777" w:rsidR="009C09DF" w:rsidRPr="00531FE5" w:rsidRDefault="009C09DF" w:rsidP="009C09DF">
            <w:pPr>
              <w:rPr>
                <w:rFonts w:ascii="Calibri" w:hAnsi="Calibri" w:cs="Calibri"/>
              </w:rPr>
            </w:pPr>
            <w:r w:rsidRPr="00531FE5">
              <w:rPr>
                <w:rFonts w:ascii="Calibri" w:hAnsi="Calibri" w:cs="Calibri"/>
              </w:rPr>
              <w:t>Bitte die Anzahl der</w:t>
            </w:r>
            <w:r w:rsidR="004E4B9B">
              <w:rPr>
                <w:rFonts w:ascii="Calibri" w:hAnsi="Calibri" w:cs="Calibri"/>
              </w:rPr>
              <w:t xml:space="preserve"> </w:t>
            </w:r>
            <w:r w:rsidR="00C30A02">
              <w:rPr>
                <w:rFonts w:ascii="Calibri" w:hAnsi="Calibri" w:cs="Calibri"/>
              </w:rPr>
              <w:t>Crewmitglieder</w:t>
            </w:r>
            <w:r w:rsidRPr="00531FE5">
              <w:rPr>
                <w:rFonts w:ascii="Calibri" w:hAnsi="Calibri" w:cs="Calibri"/>
              </w:rPr>
              <w:t xml:space="preserve"> </w:t>
            </w:r>
            <w:r w:rsidR="00D50F35" w:rsidRPr="00531FE5">
              <w:rPr>
                <w:rFonts w:ascii="Calibri" w:hAnsi="Calibri" w:cs="Calibri"/>
              </w:rPr>
              <w:t>mit de</w:t>
            </w:r>
            <w:r w:rsidR="00233489">
              <w:rPr>
                <w:rFonts w:ascii="Calibri" w:hAnsi="Calibri" w:cs="Calibri"/>
              </w:rPr>
              <w:t>r</w:t>
            </w:r>
            <w:r w:rsidR="00D50F35" w:rsidRPr="00531FE5">
              <w:rPr>
                <w:rFonts w:ascii="Calibri" w:hAnsi="Calibri" w:cs="Calibri"/>
              </w:rPr>
              <w:t xml:space="preserve"> Regatta-Anmeldung </w:t>
            </w:r>
            <w:r w:rsidRPr="00531FE5">
              <w:rPr>
                <w:rFonts w:ascii="Calibri" w:hAnsi="Calibri" w:cs="Calibri"/>
              </w:rPr>
              <w:t>angeben</w:t>
            </w:r>
            <w:r w:rsidR="00C30A02">
              <w:rPr>
                <w:rFonts w:ascii="Calibri" w:hAnsi="Calibri" w:cs="Calibri"/>
              </w:rPr>
              <w:t>. Bitte</w:t>
            </w:r>
            <w:r w:rsidRPr="00531FE5">
              <w:rPr>
                <w:rFonts w:ascii="Calibri" w:hAnsi="Calibri" w:cs="Calibri"/>
              </w:rPr>
              <w:t xml:space="preserve"> die </w:t>
            </w:r>
            <w:r w:rsidR="00C30A02">
              <w:rPr>
                <w:rFonts w:ascii="Calibri" w:hAnsi="Calibri" w:cs="Calibri"/>
              </w:rPr>
              <w:t>Anzahl der</w:t>
            </w:r>
            <w:r w:rsidRPr="00531FE5">
              <w:rPr>
                <w:rFonts w:ascii="Calibri" w:hAnsi="Calibri" w:cs="Calibri"/>
              </w:rPr>
              <w:t xml:space="preserve"> Essen</w:t>
            </w:r>
            <w:r w:rsidR="00131CB5">
              <w:rPr>
                <w:rFonts w:ascii="Calibri" w:hAnsi="Calibri" w:cs="Calibri"/>
              </w:rPr>
              <w:t xml:space="preserve"> </w:t>
            </w:r>
            <w:r w:rsidR="00874787">
              <w:rPr>
                <w:rFonts w:ascii="Calibri" w:hAnsi="Calibri" w:cs="Calibri"/>
              </w:rPr>
              <w:t>pro Regattaboot zum</w:t>
            </w:r>
            <w:r w:rsidR="00131CB5">
              <w:rPr>
                <w:rFonts w:ascii="Calibri" w:hAnsi="Calibri" w:cs="Calibri"/>
              </w:rPr>
              <w:t xml:space="preserve"> SVB-Höck</w:t>
            </w:r>
            <w:r w:rsidR="004E4B9B">
              <w:rPr>
                <w:rFonts w:ascii="Calibri" w:hAnsi="Calibri" w:cs="Calibri"/>
              </w:rPr>
              <w:t xml:space="preserve"> </w:t>
            </w:r>
            <w:r w:rsidR="00874787">
              <w:rPr>
                <w:rFonts w:ascii="Calibri" w:hAnsi="Calibri" w:cs="Calibri"/>
              </w:rPr>
              <w:t>angeben</w:t>
            </w:r>
            <w:r w:rsidRPr="00531FE5">
              <w:rPr>
                <w:rFonts w:ascii="Calibri" w:hAnsi="Calibri" w:cs="Calibri"/>
              </w:rPr>
              <w:t xml:space="preserve">, der Preis pro Person beträgt CHF </w:t>
            </w:r>
            <w:r w:rsidR="004E4B9B">
              <w:rPr>
                <w:rFonts w:ascii="Calibri" w:hAnsi="Calibri" w:cs="Calibri"/>
              </w:rPr>
              <w:t>25.00</w:t>
            </w:r>
            <w:r w:rsidRPr="00531FE5">
              <w:rPr>
                <w:rFonts w:ascii="Calibri" w:hAnsi="Calibri" w:cs="Calibri"/>
              </w:rPr>
              <w:t xml:space="preserve"> und kann vor Ort </w:t>
            </w:r>
            <w:r w:rsidR="00D50F35" w:rsidRPr="00531FE5">
              <w:rPr>
                <w:rFonts w:ascii="Calibri" w:hAnsi="Calibri" w:cs="Calibri"/>
              </w:rPr>
              <w:t>via</w:t>
            </w:r>
            <w:r w:rsidRPr="00531FE5">
              <w:rPr>
                <w:rFonts w:ascii="Calibri" w:hAnsi="Calibri" w:cs="Calibri"/>
              </w:rPr>
              <w:t xml:space="preserve"> </w:t>
            </w:r>
            <w:proofErr w:type="spellStart"/>
            <w:r w:rsidRPr="00531FE5">
              <w:rPr>
                <w:rFonts w:ascii="Calibri" w:hAnsi="Calibri" w:cs="Calibri"/>
              </w:rPr>
              <w:t>Twint</w:t>
            </w:r>
            <w:proofErr w:type="spellEnd"/>
            <w:r w:rsidRPr="00531FE5">
              <w:rPr>
                <w:rFonts w:ascii="Calibri" w:hAnsi="Calibri" w:cs="Calibri"/>
              </w:rPr>
              <w:t xml:space="preserve"> oder </w:t>
            </w:r>
            <w:r w:rsidR="004E4B9B">
              <w:rPr>
                <w:rFonts w:ascii="Calibri" w:hAnsi="Calibri" w:cs="Calibri"/>
              </w:rPr>
              <w:t xml:space="preserve">in </w:t>
            </w:r>
            <w:r w:rsidRPr="00531FE5">
              <w:rPr>
                <w:rFonts w:ascii="Calibri" w:hAnsi="Calibri" w:cs="Calibri"/>
              </w:rPr>
              <w:t>Bar entrichtet werden</w:t>
            </w:r>
          </w:p>
        </w:tc>
      </w:tr>
    </w:tbl>
    <w:p w14:paraId="026ABADB" w14:textId="77777777" w:rsidR="00280AAC" w:rsidRPr="00531FE5" w:rsidRDefault="00280AAC" w:rsidP="00342F5B">
      <w:pPr>
        <w:rPr>
          <w:rFonts w:ascii="Calibri" w:hAnsi="Calibri" w:cs="Calibri"/>
        </w:rPr>
      </w:pPr>
    </w:p>
    <w:sectPr w:rsidR="00280AAC" w:rsidRPr="00531FE5" w:rsidSect="00337491">
      <w:headerReference w:type="first" r:id="rId9"/>
      <w:pgSz w:w="11906" w:h="16838"/>
      <w:pgMar w:top="1418" w:right="1418" w:bottom="1134" w:left="1418" w:header="209" w:footer="5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836BF" w14:textId="77777777" w:rsidR="00F63CBE" w:rsidRDefault="00F63CBE">
      <w:r>
        <w:separator/>
      </w:r>
    </w:p>
  </w:endnote>
  <w:endnote w:type="continuationSeparator" w:id="0">
    <w:p w14:paraId="0AF7ED27" w14:textId="77777777" w:rsidR="00F63CBE" w:rsidRDefault="00F63C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95EEC5" w14:textId="77777777" w:rsidR="00F63CBE" w:rsidRDefault="00F63CBE">
      <w:r>
        <w:separator/>
      </w:r>
    </w:p>
  </w:footnote>
  <w:footnote w:type="continuationSeparator" w:id="0">
    <w:p w14:paraId="079C3B69" w14:textId="77777777" w:rsidR="00F63CBE" w:rsidRDefault="00F63C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A5304" w14:textId="77777777" w:rsidR="00337491" w:rsidRPr="00337491" w:rsidRDefault="00337491" w:rsidP="00337491">
    <w:pPr>
      <w:pStyle w:val="Kopfzeile"/>
    </w:pPr>
    <w:r w:rsidRPr="002D2A16">
      <w:rPr>
        <w:rFonts w:asciiTheme="minorHAnsi" w:hAnsiTheme="minorHAnsi" w:cstheme="minorHAnsi"/>
        <w:noProof/>
      </w:rPr>
      <w:drawing>
        <wp:inline distT="0" distB="0" distL="0" distR="0" wp14:anchorId="35F6C89B" wp14:editId="577ABEC5">
          <wp:extent cx="914400" cy="552450"/>
          <wp:effectExtent l="0" t="0" r="0" b="0"/>
          <wp:docPr id="3" name="Grafik 6" descr="svb_logo_modern_fram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vb_logo_modern_fram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937F3"/>
    <w:multiLevelType w:val="hybridMultilevel"/>
    <w:tmpl w:val="3BEAE01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DE1F24"/>
    <w:multiLevelType w:val="hybridMultilevel"/>
    <w:tmpl w:val="ADCE3D7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9D3D9D"/>
    <w:multiLevelType w:val="singleLevel"/>
    <w:tmpl w:val="D05E3C26"/>
    <w:lvl w:ilvl="0">
      <w:start w:val="2"/>
      <w:numFmt w:val="decimal"/>
      <w:lvlText w:val="%1. "/>
      <w:legacy w:legacy="1" w:legacySpace="0" w:legacyIndent="283"/>
      <w:lvlJc w:val="left"/>
      <w:pPr>
        <w:ind w:left="1708" w:hanging="283"/>
      </w:pPr>
      <w:rPr>
        <w:rFonts w:ascii="Arial" w:hAnsi="Arial" w:hint="default"/>
        <w:b w:val="0"/>
        <w:i w:val="0"/>
        <w:sz w:val="22"/>
      </w:rPr>
    </w:lvl>
  </w:abstractNum>
  <w:abstractNum w:abstractNumId="3" w15:restartNumberingAfterBreak="0">
    <w:nsid w:val="043A678D"/>
    <w:multiLevelType w:val="hybridMultilevel"/>
    <w:tmpl w:val="CF987E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BB67BF"/>
    <w:multiLevelType w:val="hybridMultilevel"/>
    <w:tmpl w:val="46BE4D2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AB43F3"/>
    <w:multiLevelType w:val="hybridMultilevel"/>
    <w:tmpl w:val="FFE24AFC"/>
    <w:lvl w:ilvl="0" w:tplc="DD8007F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106F46"/>
    <w:multiLevelType w:val="hybridMultilevel"/>
    <w:tmpl w:val="918C3084"/>
    <w:lvl w:ilvl="0" w:tplc="5ADE7FB4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C625D9"/>
    <w:multiLevelType w:val="hybridMultilevel"/>
    <w:tmpl w:val="C6D689E0"/>
    <w:lvl w:ilvl="0" w:tplc="411C488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3B351C"/>
    <w:multiLevelType w:val="hybridMultilevel"/>
    <w:tmpl w:val="9D1A6872"/>
    <w:lvl w:ilvl="0" w:tplc="08FE7B1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150F9"/>
    <w:multiLevelType w:val="multilevel"/>
    <w:tmpl w:val="5DA4C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785496A"/>
    <w:multiLevelType w:val="hybridMultilevel"/>
    <w:tmpl w:val="4300DE4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8F4736"/>
    <w:multiLevelType w:val="hybridMultilevel"/>
    <w:tmpl w:val="5136E00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F73170"/>
    <w:multiLevelType w:val="hybridMultilevel"/>
    <w:tmpl w:val="C2001CE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070C78"/>
    <w:multiLevelType w:val="hybridMultilevel"/>
    <w:tmpl w:val="1EAABE9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A26B19"/>
    <w:multiLevelType w:val="hybridMultilevel"/>
    <w:tmpl w:val="F34EC1E8"/>
    <w:lvl w:ilvl="0" w:tplc="08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3A62DD"/>
    <w:multiLevelType w:val="hybridMultilevel"/>
    <w:tmpl w:val="ACE65D8C"/>
    <w:lvl w:ilvl="0" w:tplc="8CBC8C10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B30A10"/>
    <w:multiLevelType w:val="hybridMultilevel"/>
    <w:tmpl w:val="7544516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F42732"/>
    <w:multiLevelType w:val="hybridMultilevel"/>
    <w:tmpl w:val="DBF4DF3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AE5EBC"/>
    <w:multiLevelType w:val="multilevel"/>
    <w:tmpl w:val="83000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E9F5687"/>
    <w:multiLevelType w:val="hybridMultilevel"/>
    <w:tmpl w:val="67CEA74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136FD7"/>
    <w:multiLevelType w:val="hybridMultilevel"/>
    <w:tmpl w:val="A404A418"/>
    <w:lvl w:ilvl="0" w:tplc="08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1814B0"/>
    <w:multiLevelType w:val="hybridMultilevel"/>
    <w:tmpl w:val="5C1880C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85E1DEC"/>
    <w:multiLevelType w:val="hybridMultilevel"/>
    <w:tmpl w:val="3C8E8CBA"/>
    <w:lvl w:ilvl="0" w:tplc="5ADE7FB4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89104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6AF61CD7"/>
    <w:multiLevelType w:val="hybridMultilevel"/>
    <w:tmpl w:val="3AC02D2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1581B93"/>
    <w:multiLevelType w:val="hybridMultilevel"/>
    <w:tmpl w:val="28E8AC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215E75"/>
    <w:multiLevelType w:val="multilevel"/>
    <w:tmpl w:val="DD20C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F5C4BDB"/>
    <w:multiLevelType w:val="singleLevel"/>
    <w:tmpl w:val="CA48A574"/>
    <w:lvl w:ilvl="0">
      <w:start w:val="1"/>
      <w:numFmt w:val="decimal"/>
      <w:lvlText w:val="%1. "/>
      <w:legacy w:legacy="1" w:legacySpace="0" w:legacyIndent="283"/>
      <w:lvlJc w:val="left"/>
      <w:pPr>
        <w:ind w:left="1708" w:hanging="283"/>
      </w:pPr>
      <w:rPr>
        <w:rFonts w:ascii="Arial" w:hAnsi="Arial" w:hint="default"/>
        <w:b w:val="0"/>
        <w:i w:val="0"/>
        <w:sz w:val="22"/>
      </w:rPr>
    </w:lvl>
  </w:abstractNum>
  <w:num w:numId="1" w16cid:durableId="740717567">
    <w:abstractNumId w:val="23"/>
  </w:num>
  <w:num w:numId="2" w16cid:durableId="87846817">
    <w:abstractNumId w:val="24"/>
  </w:num>
  <w:num w:numId="3" w16cid:durableId="1977563578">
    <w:abstractNumId w:val="25"/>
  </w:num>
  <w:num w:numId="4" w16cid:durableId="323439657">
    <w:abstractNumId w:val="16"/>
  </w:num>
  <w:num w:numId="5" w16cid:durableId="217864320">
    <w:abstractNumId w:val="12"/>
  </w:num>
  <w:num w:numId="6" w16cid:durableId="60030990">
    <w:abstractNumId w:val="11"/>
  </w:num>
  <w:num w:numId="7" w16cid:durableId="844436722">
    <w:abstractNumId w:val="17"/>
  </w:num>
  <w:num w:numId="8" w16cid:durableId="226187446">
    <w:abstractNumId w:val="19"/>
  </w:num>
  <w:num w:numId="9" w16cid:durableId="2136556776">
    <w:abstractNumId w:val="10"/>
  </w:num>
  <w:num w:numId="10" w16cid:durableId="1440832775">
    <w:abstractNumId w:val="21"/>
  </w:num>
  <w:num w:numId="11" w16cid:durableId="438139423">
    <w:abstractNumId w:val="27"/>
  </w:num>
  <w:num w:numId="12" w16cid:durableId="1410615509">
    <w:abstractNumId w:val="2"/>
  </w:num>
  <w:num w:numId="13" w16cid:durableId="344015364">
    <w:abstractNumId w:val="0"/>
  </w:num>
  <w:num w:numId="14" w16cid:durableId="2130124613">
    <w:abstractNumId w:val="8"/>
  </w:num>
  <w:num w:numId="15" w16cid:durableId="490026430">
    <w:abstractNumId w:val="7"/>
  </w:num>
  <w:num w:numId="16" w16cid:durableId="653335787">
    <w:abstractNumId w:val="5"/>
  </w:num>
  <w:num w:numId="17" w16cid:durableId="1540779773">
    <w:abstractNumId w:val="4"/>
  </w:num>
  <w:num w:numId="18" w16cid:durableId="1990013919">
    <w:abstractNumId w:val="15"/>
  </w:num>
  <w:num w:numId="19" w16cid:durableId="764155950">
    <w:abstractNumId w:val="6"/>
  </w:num>
  <w:num w:numId="20" w16cid:durableId="516700133">
    <w:abstractNumId w:val="22"/>
  </w:num>
  <w:num w:numId="21" w16cid:durableId="2109764673">
    <w:abstractNumId w:val="20"/>
  </w:num>
  <w:num w:numId="22" w16cid:durableId="208299218">
    <w:abstractNumId w:val="14"/>
  </w:num>
  <w:num w:numId="23" w16cid:durableId="2034454656">
    <w:abstractNumId w:val="1"/>
  </w:num>
  <w:num w:numId="24" w16cid:durableId="892305112">
    <w:abstractNumId w:val="3"/>
  </w:num>
  <w:num w:numId="25" w16cid:durableId="9724438">
    <w:abstractNumId w:val="13"/>
  </w:num>
  <w:num w:numId="26" w16cid:durableId="1351375651">
    <w:abstractNumId w:val="18"/>
  </w:num>
  <w:num w:numId="27" w16cid:durableId="2054117344">
    <w:abstractNumId w:val="9"/>
  </w:num>
  <w:num w:numId="28" w16cid:durableId="92727677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autoHyphenation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3D2"/>
    <w:rsid w:val="00002F54"/>
    <w:rsid w:val="00006B76"/>
    <w:rsid w:val="000102F4"/>
    <w:rsid w:val="000155EE"/>
    <w:rsid w:val="0002019F"/>
    <w:rsid w:val="0003185A"/>
    <w:rsid w:val="00035650"/>
    <w:rsid w:val="00062CD9"/>
    <w:rsid w:val="00075BDD"/>
    <w:rsid w:val="000762A2"/>
    <w:rsid w:val="00081BAE"/>
    <w:rsid w:val="00083941"/>
    <w:rsid w:val="00095B86"/>
    <w:rsid w:val="000B4A53"/>
    <w:rsid w:val="000C3884"/>
    <w:rsid w:val="000C5CC4"/>
    <w:rsid w:val="000E40DF"/>
    <w:rsid w:val="000F1C59"/>
    <w:rsid w:val="00100156"/>
    <w:rsid w:val="0011787B"/>
    <w:rsid w:val="00126BFC"/>
    <w:rsid w:val="00127E44"/>
    <w:rsid w:val="00131CB5"/>
    <w:rsid w:val="001726F6"/>
    <w:rsid w:val="00174BA6"/>
    <w:rsid w:val="00180D21"/>
    <w:rsid w:val="00180E62"/>
    <w:rsid w:val="001B0150"/>
    <w:rsid w:val="001B44F4"/>
    <w:rsid w:val="001C1F10"/>
    <w:rsid w:val="001C418A"/>
    <w:rsid w:val="001C5E57"/>
    <w:rsid w:val="001D37EC"/>
    <w:rsid w:val="001E48EF"/>
    <w:rsid w:val="001F07C8"/>
    <w:rsid w:val="001F1194"/>
    <w:rsid w:val="001F5C18"/>
    <w:rsid w:val="00224485"/>
    <w:rsid w:val="0022566C"/>
    <w:rsid w:val="00225DEA"/>
    <w:rsid w:val="00233489"/>
    <w:rsid w:val="00242242"/>
    <w:rsid w:val="00265DDF"/>
    <w:rsid w:val="00275C55"/>
    <w:rsid w:val="00280AAC"/>
    <w:rsid w:val="00293C21"/>
    <w:rsid w:val="002B1508"/>
    <w:rsid w:val="002B216A"/>
    <w:rsid w:val="002B6841"/>
    <w:rsid w:val="002C4BFD"/>
    <w:rsid w:val="002D3393"/>
    <w:rsid w:val="002E0D95"/>
    <w:rsid w:val="003012CF"/>
    <w:rsid w:val="003132F6"/>
    <w:rsid w:val="00322B0D"/>
    <w:rsid w:val="00332452"/>
    <w:rsid w:val="00333FFA"/>
    <w:rsid w:val="00337491"/>
    <w:rsid w:val="00342F5B"/>
    <w:rsid w:val="0034477F"/>
    <w:rsid w:val="00354753"/>
    <w:rsid w:val="00356332"/>
    <w:rsid w:val="00357AD0"/>
    <w:rsid w:val="00357CEB"/>
    <w:rsid w:val="00374EE0"/>
    <w:rsid w:val="003A4F7F"/>
    <w:rsid w:val="003C1C20"/>
    <w:rsid w:val="003C37D9"/>
    <w:rsid w:val="003C4456"/>
    <w:rsid w:val="003D1DE1"/>
    <w:rsid w:val="003D73F6"/>
    <w:rsid w:val="003F02EA"/>
    <w:rsid w:val="003F7305"/>
    <w:rsid w:val="00422933"/>
    <w:rsid w:val="00423C84"/>
    <w:rsid w:val="00442090"/>
    <w:rsid w:val="00462F1C"/>
    <w:rsid w:val="00463057"/>
    <w:rsid w:val="004833A1"/>
    <w:rsid w:val="004864E4"/>
    <w:rsid w:val="00492516"/>
    <w:rsid w:val="004A41D0"/>
    <w:rsid w:val="004A41E5"/>
    <w:rsid w:val="004B69B9"/>
    <w:rsid w:val="004E214A"/>
    <w:rsid w:val="004E4B9B"/>
    <w:rsid w:val="004E4DDC"/>
    <w:rsid w:val="005031A4"/>
    <w:rsid w:val="005108B3"/>
    <w:rsid w:val="00527CCD"/>
    <w:rsid w:val="00531FE5"/>
    <w:rsid w:val="00532970"/>
    <w:rsid w:val="00546BF7"/>
    <w:rsid w:val="00550BAF"/>
    <w:rsid w:val="00555609"/>
    <w:rsid w:val="005635B1"/>
    <w:rsid w:val="00586A4D"/>
    <w:rsid w:val="005B2D0B"/>
    <w:rsid w:val="005B4C79"/>
    <w:rsid w:val="005C0ACB"/>
    <w:rsid w:val="005C4EC7"/>
    <w:rsid w:val="005F2524"/>
    <w:rsid w:val="005F7141"/>
    <w:rsid w:val="00625B54"/>
    <w:rsid w:val="006342D2"/>
    <w:rsid w:val="00641EBC"/>
    <w:rsid w:val="00660AD4"/>
    <w:rsid w:val="0067766B"/>
    <w:rsid w:val="006A0E51"/>
    <w:rsid w:val="006C02EB"/>
    <w:rsid w:val="006F62E3"/>
    <w:rsid w:val="00714284"/>
    <w:rsid w:val="00733C27"/>
    <w:rsid w:val="00772CAA"/>
    <w:rsid w:val="007A6D6F"/>
    <w:rsid w:val="007B57C8"/>
    <w:rsid w:val="007B6701"/>
    <w:rsid w:val="007D1165"/>
    <w:rsid w:val="007D22F8"/>
    <w:rsid w:val="007D5379"/>
    <w:rsid w:val="007E662C"/>
    <w:rsid w:val="007F2934"/>
    <w:rsid w:val="00807D8F"/>
    <w:rsid w:val="00841E33"/>
    <w:rsid w:val="00867064"/>
    <w:rsid w:val="00870A33"/>
    <w:rsid w:val="00874787"/>
    <w:rsid w:val="00881098"/>
    <w:rsid w:val="00885A7A"/>
    <w:rsid w:val="00891618"/>
    <w:rsid w:val="00893445"/>
    <w:rsid w:val="008A3200"/>
    <w:rsid w:val="008E4C5F"/>
    <w:rsid w:val="008F32C1"/>
    <w:rsid w:val="009027AA"/>
    <w:rsid w:val="00933B6A"/>
    <w:rsid w:val="009510A3"/>
    <w:rsid w:val="00954D15"/>
    <w:rsid w:val="00960D9A"/>
    <w:rsid w:val="00986837"/>
    <w:rsid w:val="009A4128"/>
    <w:rsid w:val="009A76D2"/>
    <w:rsid w:val="009C09DF"/>
    <w:rsid w:val="009C409C"/>
    <w:rsid w:val="009D117E"/>
    <w:rsid w:val="009D4B26"/>
    <w:rsid w:val="00A210F4"/>
    <w:rsid w:val="00A32A0A"/>
    <w:rsid w:val="00A4706E"/>
    <w:rsid w:val="00A67DBF"/>
    <w:rsid w:val="00A80F1F"/>
    <w:rsid w:val="00AA00D6"/>
    <w:rsid w:val="00AC55C1"/>
    <w:rsid w:val="00AC6914"/>
    <w:rsid w:val="00AE30F6"/>
    <w:rsid w:val="00AF178A"/>
    <w:rsid w:val="00B22AB9"/>
    <w:rsid w:val="00B440F9"/>
    <w:rsid w:val="00B52239"/>
    <w:rsid w:val="00B640A2"/>
    <w:rsid w:val="00B8428B"/>
    <w:rsid w:val="00B8572E"/>
    <w:rsid w:val="00BD4D64"/>
    <w:rsid w:val="00C030CD"/>
    <w:rsid w:val="00C03BA0"/>
    <w:rsid w:val="00C14A3D"/>
    <w:rsid w:val="00C2733B"/>
    <w:rsid w:val="00C30A02"/>
    <w:rsid w:val="00C3205C"/>
    <w:rsid w:val="00C43A74"/>
    <w:rsid w:val="00C47E01"/>
    <w:rsid w:val="00C64B31"/>
    <w:rsid w:val="00CC145A"/>
    <w:rsid w:val="00CC4DA6"/>
    <w:rsid w:val="00CD0F8D"/>
    <w:rsid w:val="00CE6783"/>
    <w:rsid w:val="00CF0D23"/>
    <w:rsid w:val="00D14E2D"/>
    <w:rsid w:val="00D153DD"/>
    <w:rsid w:val="00D202B3"/>
    <w:rsid w:val="00D32E0B"/>
    <w:rsid w:val="00D50F35"/>
    <w:rsid w:val="00D8453B"/>
    <w:rsid w:val="00D84954"/>
    <w:rsid w:val="00D90B62"/>
    <w:rsid w:val="00D93D7A"/>
    <w:rsid w:val="00DC1679"/>
    <w:rsid w:val="00E0467F"/>
    <w:rsid w:val="00E22665"/>
    <w:rsid w:val="00E452E2"/>
    <w:rsid w:val="00E47E55"/>
    <w:rsid w:val="00E567E9"/>
    <w:rsid w:val="00E57CD9"/>
    <w:rsid w:val="00E70854"/>
    <w:rsid w:val="00E845AC"/>
    <w:rsid w:val="00E85A22"/>
    <w:rsid w:val="00EA629B"/>
    <w:rsid w:val="00ED1BC4"/>
    <w:rsid w:val="00ED4839"/>
    <w:rsid w:val="00EE64A2"/>
    <w:rsid w:val="00EF0293"/>
    <w:rsid w:val="00F04A2D"/>
    <w:rsid w:val="00F07360"/>
    <w:rsid w:val="00F16353"/>
    <w:rsid w:val="00F33D69"/>
    <w:rsid w:val="00F63CBE"/>
    <w:rsid w:val="00F8383D"/>
    <w:rsid w:val="00F864A6"/>
    <w:rsid w:val="00F903D2"/>
    <w:rsid w:val="00FD0DC7"/>
    <w:rsid w:val="00FE13EB"/>
    <w:rsid w:val="00FE33CB"/>
    <w:rsid w:val="00FE6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414CEE2"/>
  <w15:docId w15:val="{521A0E9F-7386-4EDF-97F9-CAE3A20F9F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74BA6"/>
    <w:rPr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qFormat/>
    <w:rsid w:val="00C2733B"/>
    <w:pPr>
      <w:keepNext/>
      <w:jc w:val="center"/>
      <w:outlineLvl w:val="0"/>
    </w:pPr>
    <w:rPr>
      <w:b/>
      <w:bCs/>
      <w:sz w:val="20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C2733B"/>
    <w:pPr>
      <w:keepNext/>
      <w:jc w:val="center"/>
      <w:outlineLvl w:val="1"/>
    </w:pPr>
    <w:rPr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C2733B"/>
    <w:pPr>
      <w:keepNext/>
      <w:jc w:val="center"/>
      <w:outlineLvl w:val="2"/>
    </w:pPr>
    <w:rPr>
      <w:b/>
      <w:u w:val="single"/>
    </w:rPr>
  </w:style>
  <w:style w:type="paragraph" w:styleId="berschrift4">
    <w:name w:val="heading 4"/>
    <w:basedOn w:val="Standard"/>
    <w:next w:val="Standard"/>
    <w:qFormat/>
    <w:rsid w:val="00C2733B"/>
    <w:pPr>
      <w:keepNext/>
      <w:outlineLvl w:val="3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C2733B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2733B"/>
    <w:pPr>
      <w:tabs>
        <w:tab w:val="center" w:pos="4536"/>
        <w:tab w:val="right" w:pos="9072"/>
      </w:tabs>
    </w:pPr>
  </w:style>
  <w:style w:type="character" w:styleId="Hyperlink">
    <w:name w:val="Hyperlink"/>
    <w:semiHidden/>
    <w:rsid w:val="00C2733B"/>
    <w:rPr>
      <w:color w:val="0000FF"/>
      <w:u w:val="single"/>
    </w:rPr>
  </w:style>
  <w:style w:type="character" w:styleId="BesuchterLink">
    <w:name w:val="FollowedHyperlink"/>
    <w:semiHidden/>
    <w:rsid w:val="00C2733B"/>
    <w:rPr>
      <w:color w:val="800080"/>
      <w:u w:val="single"/>
    </w:rPr>
  </w:style>
  <w:style w:type="paragraph" w:styleId="Sprechblasentext">
    <w:name w:val="Balloon Text"/>
    <w:basedOn w:val="Standard"/>
    <w:semiHidden/>
    <w:rsid w:val="00C2733B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semiHidden/>
    <w:rsid w:val="00C2733B"/>
    <w:pPr>
      <w:tabs>
        <w:tab w:val="left" w:pos="6266"/>
      </w:tabs>
    </w:pPr>
    <w:rPr>
      <w:b/>
      <w:bCs/>
      <w:szCs w:val="22"/>
    </w:rPr>
  </w:style>
  <w:style w:type="paragraph" w:styleId="Textkrper2">
    <w:name w:val="Body Text 2"/>
    <w:basedOn w:val="Standard"/>
    <w:semiHidden/>
    <w:rsid w:val="00C2733B"/>
    <w:pPr>
      <w:jc w:val="both"/>
    </w:pPr>
    <w:rPr>
      <w:sz w:val="18"/>
    </w:rPr>
  </w:style>
  <w:style w:type="character" w:customStyle="1" w:styleId="street-address">
    <w:name w:val="street-address"/>
    <w:basedOn w:val="Absatz-Standardschriftart"/>
    <w:rsid w:val="00C2733B"/>
  </w:style>
  <w:style w:type="character" w:customStyle="1" w:styleId="postal-code">
    <w:name w:val="postal-code"/>
    <w:basedOn w:val="Absatz-Standardschriftart"/>
    <w:rsid w:val="00C2733B"/>
  </w:style>
  <w:style w:type="character" w:customStyle="1" w:styleId="locality">
    <w:name w:val="locality"/>
    <w:basedOn w:val="Absatz-Standardschriftart"/>
    <w:rsid w:val="00C2733B"/>
  </w:style>
  <w:style w:type="paragraph" w:styleId="NurText">
    <w:name w:val="Plain Text"/>
    <w:basedOn w:val="Standard"/>
    <w:semiHidden/>
    <w:unhideWhenUsed/>
    <w:rsid w:val="00C2733B"/>
    <w:rPr>
      <w:rFonts w:ascii="Consolas" w:eastAsia="Calibri" w:hAnsi="Consolas"/>
      <w:sz w:val="21"/>
      <w:szCs w:val="21"/>
      <w:lang w:eastAsia="en-US"/>
    </w:rPr>
  </w:style>
  <w:style w:type="table" w:styleId="Tabellenraster">
    <w:name w:val="Table Grid"/>
    <w:basedOn w:val="NormaleTabelle"/>
    <w:uiPriority w:val="59"/>
    <w:rsid w:val="00D849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D153DD"/>
    <w:pPr>
      <w:ind w:left="720"/>
      <w:contextualSpacing/>
    </w:pPr>
  </w:style>
  <w:style w:type="character" w:customStyle="1" w:styleId="FuzeileZchn">
    <w:name w:val="Fußzeile Zchn"/>
    <w:basedOn w:val="Absatz-Standardschriftart"/>
    <w:link w:val="Fuzeile"/>
    <w:uiPriority w:val="99"/>
    <w:rsid w:val="00081BAE"/>
    <w:rPr>
      <w:rFonts w:ascii="Arial" w:hAnsi="Arial" w:cs="Arial"/>
      <w:sz w:val="22"/>
      <w:szCs w:val="24"/>
      <w:lang w:eastAsia="de-DE"/>
    </w:rPr>
  </w:style>
  <w:style w:type="paragraph" w:customStyle="1" w:styleId="Default">
    <w:name w:val="Default"/>
    <w:rsid w:val="00B5223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1">
    <w:name w:val="p1"/>
    <w:basedOn w:val="Standard"/>
    <w:rsid w:val="0067766B"/>
    <w:rPr>
      <w:color w:val="000000"/>
      <w:sz w:val="15"/>
      <w:szCs w:val="15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74BA6"/>
    <w:rPr>
      <w:rFonts w:ascii="Arial" w:hAnsi="Arial" w:cs="Arial"/>
      <w:b/>
      <w:bCs/>
      <w:sz w:val="22"/>
      <w:szCs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74BA6"/>
    <w:rPr>
      <w:rFonts w:ascii="Arial" w:hAnsi="Arial" w:cs="Arial"/>
      <w:b/>
      <w:sz w:val="24"/>
      <w:szCs w:val="24"/>
      <w:u w:val="single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174BA6"/>
    <w:pPr>
      <w:spacing w:before="100" w:beforeAutospacing="1" w:after="100" w:afterAutospacing="1"/>
    </w:pPr>
  </w:style>
  <w:style w:type="character" w:styleId="Fett">
    <w:name w:val="Strong"/>
    <w:basedOn w:val="Absatz-Standardschriftart"/>
    <w:uiPriority w:val="22"/>
    <w:qFormat/>
    <w:rsid w:val="00174BA6"/>
    <w:rPr>
      <w:b/>
      <w:bCs/>
    </w:rPr>
  </w:style>
  <w:style w:type="character" w:customStyle="1" w:styleId="apple-converted-space">
    <w:name w:val="apple-converted-space"/>
    <w:basedOn w:val="Absatz-Standardschriftart"/>
    <w:rsid w:val="00174B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113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33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341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25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gatta@svb-bottighofen.ch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td\Anwendungsdaten\Microsoft\Vorlagen\SVB\SVB_Texte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2292F2-0B71-40CE-ADEB-2A9250AD24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SVB_Texte</Template>
  <TotalTime>0</TotalTime>
  <Pages>1</Pages>
  <Words>321</Words>
  <Characters>2283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Segler-Vereinigung Bottighofen</vt:lpstr>
    </vt:vector>
  </TitlesOfParts>
  <Company>Debrunner Oskar AG</Company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Segler-Vereinigung Bottighofen</dc:title>
  <dc:creator>td</dc:creator>
  <cp:lastModifiedBy>Fredy Keller</cp:lastModifiedBy>
  <cp:revision>5</cp:revision>
  <cp:lastPrinted>2020-08-24T05:48:00Z</cp:lastPrinted>
  <dcterms:created xsi:type="dcterms:W3CDTF">2025-07-28T12:12:00Z</dcterms:created>
  <dcterms:modified xsi:type="dcterms:W3CDTF">2025-07-28T12:16:00Z</dcterms:modified>
</cp:coreProperties>
</file>